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F491B3" w14:textId="36022809" w:rsidR="00222998" w:rsidRDefault="00CA5112" w:rsidP="00C41B31">
      <w:pPr>
        <w:pStyle w:val="Heading1"/>
      </w:pPr>
      <w:r>
        <w:t xml:space="preserve">CBC </w:t>
      </w:r>
      <w:r w:rsidR="2F8C930C">
        <w:t xml:space="preserve">Local </w:t>
      </w:r>
      <w:r>
        <w:t xml:space="preserve">Transport </w:t>
      </w:r>
      <w:r w:rsidR="1848F945">
        <w:t>Plan</w:t>
      </w:r>
    </w:p>
    <w:p w14:paraId="45865260" w14:textId="29B9BE40" w:rsidR="00222998" w:rsidRPr="00C41B31" w:rsidRDefault="00CA5112" w:rsidP="00C41B31">
      <w:pPr>
        <w:pStyle w:val="Heading2"/>
      </w:pPr>
      <w:r>
        <w:t>Engagement response form for Parish and Town Councils</w:t>
      </w:r>
    </w:p>
    <w:p w14:paraId="4D12F841" w14:textId="77777777" w:rsidR="005B405B" w:rsidRPr="005B405B" w:rsidRDefault="005B405B" w:rsidP="0037042A">
      <w:pPr>
        <w:pStyle w:val="Heading3"/>
      </w:pPr>
      <w:r w:rsidRPr="005B405B">
        <w:t>Guidance note</w:t>
      </w:r>
      <w:r>
        <w:t>s</w:t>
      </w:r>
    </w:p>
    <w:p w14:paraId="20E34044" w14:textId="61368BB9" w:rsidR="007D5401" w:rsidRDefault="005B405B" w:rsidP="007D5401">
      <w:r>
        <w:t xml:space="preserve">This template </w:t>
      </w:r>
      <w:r w:rsidR="00CA5112">
        <w:t>is intended to facilitate your response</w:t>
      </w:r>
      <w:r w:rsidR="003F77FA">
        <w:t xml:space="preserve"> to help inform the development of Central Bedfordshire Council’s new </w:t>
      </w:r>
      <w:r w:rsidR="00D92FD9">
        <w:t>Local Transport Plan</w:t>
      </w:r>
      <w:r w:rsidR="000834B4">
        <w:t xml:space="preserve">. Its use is not compulsory, but it should help to </w:t>
      </w:r>
      <w:r w:rsidR="007D5401">
        <w:t>ensure you have considered relevant topics and gone through appropriate due process in agreeing your response as a Council.</w:t>
      </w:r>
    </w:p>
    <w:p w14:paraId="582D18A9" w14:textId="4020028A" w:rsidR="00C77576" w:rsidRDefault="093138F9" w:rsidP="0037042A">
      <w:r>
        <w:t xml:space="preserve">Please return it electronically to </w:t>
      </w:r>
      <w:hyperlink r:id="rId12">
        <w:r w:rsidRPr="00E1A567">
          <w:rPr>
            <w:rStyle w:val="Hyperlink"/>
          </w:rPr>
          <w:t>strategic.transport@centralbedfordshire.gov.uk</w:t>
        </w:r>
      </w:hyperlink>
    </w:p>
    <w:p w14:paraId="23311F7B" w14:textId="197EFD31" w:rsidR="00C77576" w:rsidRDefault="005B664C" w:rsidP="0037042A">
      <w:pPr>
        <w:pStyle w:val="Heading3"/>
      </w:pPr>
      <w:r>
        <w:t>Introduction</w:t>
      </w:r>
    </w:p>
    <w:p w14:paraId="74201238" w14:textId="51E76884" w:rsidR="005B664C" w:rsidRPr="00D92FD9" w:rsidRDefault="005B664C" w:rsidP="005B664C">
      <w:pPr>
        <w:rPr>
          <w:rStyle w:val="normaltextrun"/>
          <w:rFonts w:ascii="Calibri" w:hAnsi="Calibri" w:cs="Calibri"/>
          <w:color w:val="000000"/>
          <w:bdr w:val="none" w:sz="0" w:space="0" w:color="auto" w:frame="1"/>
        </w:rPr>
      </w:pPr>
      <w:r>
        <w:t xml:space="preserve">Central Bedfordshire Council is working to prepare </w:t>
      </w:r>
      <w:r w:rsidRPr="00D92FD9">
        <w:t xml:space="preserve">a new </w:t>
      </w:r>
      <w:r w:rsidR="614DFCD1" w:rsidRPr="00D92FD9">
        <w:t>Local Transport Plan</w:t>
      </w:r>
      <w:r w:rsidR="7E76C47C" w:rsidRPr="00D92FD9">
        <w:t xml:space="preserve"> (LTP)</w:t>
      </w:r>
      <w:r w:rsidRPr="00D92FD9">
        <w:t xml:space="preserve">. This is a </w:t>
      </w:r>
      <w:r w:rsidR="00D16FC3" w:rsidRPr="00D92FD9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>high-level, strategic document that sets out the Council’s overall transport policies and approaches</w:t>
      </w:r>
      <w:r w:rsidR="00BB531D" w:rsidRPr="00D92FD9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>. It</w:t>
      </w:r>
      <w:r w:rsidR="667E0AA8" w:rsidRPr="00D92FD9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 xml:space="preserve"> </w:t>
      </w:r>
      <w:r w:rsidR="00BB531D" w:rsidRPr="00D92FD9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>is a statutory document</w:t>
      </w:r>
      <w:r w:rsidR="102D612A" w:rsidRPr="00D92FD9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>, which we are required to have and to keep up to date</w:t>
      </w:r>
      <w:r w:rsidR="00BB531D" w:rsidRPr="00D92FD9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 xml:space="preserve">. The existing </w:t>
      </w:r>
      <w:r w:rsidR="65A18062" w:rsidRPr="00D92FD9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>LTP</w:t>
      </w:r>
      <w:r w:rsidR="00BF68E0" w:rsidRPr="00D92FD9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>, which expires in 2026</w:t>
      </w:r>
      <w:r w:rsidR="5AFE0992" w:rsidRPr="00D92FD9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>,</w:t>
      </w:r>
      <w:r w:rsidR="003445AE" w:rsidRPr="00D92FD9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 xml:space="preserve"> can be found on the Council’s website</w:t>
      </w:r>
      <w:r w:rsidR="003559D8" w:rsidRPr="00D92FD9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>’s</w:t>
      </w:r>
      <w:r w:rsidR="003445AE" w:rsidRPr="00D92FD9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 xml:space="preserve"> </w:t>
      </w:r>
      <w:hyperlink r:id="rId13" w:history="1">
        <w:r w:rsidR="003559D8" w:rsidRPr="00D92FD9">
          <w:rPr>
            <w:rStyle w:val="Hyperlink"/>
          </w:rPr>
          <w:t>Transport strategy page (https://www.centralbedfordshire.gov.uk/info/55/transport_roads_and_parking/596/transport_strategy)</w:t>
        </w:r>
      </w:hyperlink>
    </w:p>
    <w:p w14:paraId="026991A7" w14:textId="09C81210" w:rsidR="003559D8" w:rsidRPr="00D92FD9" w:rsidRDefault="003559D8" w:rsidP="005B664C">
      <w:pPr>
        <w:rPr>
          <w:rStyle w:val="normaltextrun"/>
          <w:rFonts w:ascii="Calibri" w:hAnsi="Calibri" w:cs="Calibri"/>
          <w:color w:val="000000"/>
          <w:bdr w:val="none" w:sz="0" w:space="0" w:color="auto" w:frame="1"/>
        </w:rPr>
      </w:pPr>
      <w:r w:rsidRPr="00D92FD9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 xml:space="preserve">In order to </w:t>
      </w:r>
      <w:r w:rsidR="007230E2" w:rsidRPr="00D92FD9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 xml:space="preserve">ensure we’ve considered the needs of local areas across Central </w:t>
      </w:r>
      <w:proofErr w:type="gramStart"/>
      <w:r w:rsidR="007230E2" w:rsidRPr="00D92FD9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>Bedfordshire,</w:t>
      </w:r>
      <w:proofErr w:type="gramEnd"/>
      <w:r w:rsidR="007230E2" w:rsidRPr="00D92FD9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 xml:space="preserve"> we are asking all Town and Parish Councils in the area for their views. This should be </w:t>
      </w:r>
      <w:r w:rsidR="6AB60683" w:rsidRPr="00D92FD9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 xml:space="preserve">your </w:t>
      </w:r>
      <w:r w:rsidR="007230E2" w:rsidRPr="00D92FD9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 xml:space="preserve">considered view as a Council, </w:t>
      </w:r>
      <w:r w:rsidR="00147C7E" w:rsidRPr="00D92FD9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 xml:space="preserve">and </w:t>
      </w:r>
      <w:r w:rsidR="007230E2" w:rsidRPr="00D92FD9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 xml:space="preserve">approved by </w:t>
      </w:r>
      <w:r w:rsidR="5B47F027" w:rsidRPr="00D92FD9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 xml:space="preserve">your </w:t>
      </w:r>
      <w:r w:rsidR="00147C7E" w:rsidRPr="00D92FD9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 xml:space="preserve">Council by the </w:t>
      </w:r>
      <w:r w:rsidR="007230E2" w:rsidRPr="00D92FD9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>appropr</w:t>
      </w:r>
      <w:r w:rsidR="00147C7E" w:rsidRPr="00D92FD9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 xml:space="preserve">iate method in line with </w:t>
      </w:r>
      <w:r w:rsidR="127EFF4B" w:rsidRPr="00D92FD9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 xml:space="preserve">your </w:t>
      </w:r>
      <w:r w:rsidR="00147C7E" w:rsidRPr="00D92FD9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>constitution</w:t>
      </w:r>
      <w:r w:rsidR="00647610" w:rsidRPr="00D92FD9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 xml:space="preserve">. Meeting minutes or a signed decision record </w:t>
      </w:r>
      <w:r w:rsidR="145859B4" w:rsidRPr="00D92FD9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 xml:space="preserve">should </w:t>
      </w:r>
      <w:r w:rsidR="00647610" w:rsidRPr="00D92FD9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 xml:space="preserve">be appended </w:t>
      </w:r>
      <w:r w:rsidR="4A4002A3" w:rsidRPr="00D92FD9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 xml:space="preserve">if </w:t>
      </w:r>
      <w:r w:rsidR="00D92FD9" w:rsidRPr="00D92FD9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>appropriate</w:t>
      </w:r>
      <w:r w:rsidR="00147C7E" w:rsidRPr="00D92FD9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 xml:space="preserve">. </w:t>
      </w:r>
      <w:r w:rsidR="00694EBE" w:rsidRPr="00D92FD9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 xml:space="preserve">If Town or Parish Councillors wish to respond with their own private views, they can do so online </w:t>
      </w:r>
      <w:r w:rsidR="00A167DA" w:rsidRPr="00D92FD9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 xml:space="preserve">via the </w:t>
      </w:r>
      <w:hyperlink r:id="rId14" w:history="1">
        <w:r w:rsidR="00A167DA" w:rsidRPr="00D92FD9">
          <w:rPr>
            <w:rStyle w:val="Hyperlink"/>
          </w:rPr>
          <w:t>CBC Transport Strategy – Commonplace website (https://cbctransportstrategy.commonplace.is/)</w:t>
        </w:r>
      </w:hyperlink>
    </w:p>
    <w:p w14:paraId="730BC757" w14:textId="2DE19660" w:rsidR="007C4454" w:rsidRDefault="0055694D" w:rsidP="005B664C">
      <w:pPr>
        <w:rPr>
          <w:rStyle w:val="normaltextrun"/>
          <w:rFonts w:ascii="Calibri" w:hAnsi="Calibri" w:cs="Calibri"/>
          <w:color w:val="000000"/>
          <w:sz w:val="22"/>
          <w:szCs w:val="22"/>
          <w:bdr w:val="none" w:sz="0" w:space="0" w:color="auto" w:frame="1"/>
        </w:rPr>
      </w:pPr>
      <w:r w:rsidRPr="00D92FD9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>For more information</w:t>
      </w:r>
      <w:r w:rsidR="00647610" w:rsidRPr="00D92FD9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 xml:space="preserve"> on our public engagement around drafting the </w:t>
      </w:r>
      <w:r w:rsidR="486BAFF7" w:rsidRPr="00D92FD9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>L</w:t>
      </w:r>
      <w:r w:rsidR="00647610" w:rsidRPr="00D92FD9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>T</w:t>
      </w:r>
      <w:r w:rsidR="3FAB6555" w:rsidRPr="00D92FD9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>P</w:t>
      </w:r>
      <w:r w:rsidRPr="00D92FD9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>, please see the accompanying FAQ document.</w:t>
      </w:r>
    </w:p>
    <w:p w14:paraId="508E80C7" w14:textId="2D30201D" w:rsidR="007C4454" w:rsidRDefault="007C4454">
      <w:pPr>
        <w:spacing w:before="0" w:after="0"/>
      </w:pPr>
      <w:r>
        <w:br w:type="page"/>
      </w:r>
    </w:p>
    <w:p w14:paraId="0C45EA4F" w14:textId="69C8B94E" w:rsidR="004E0C55" w:rsidRPr="00630FB8" w:rsidRDefault="00A167DA" w:rsidP="004E0C55">
      <w:pPr>
        <w:pStyle w:val="Heading3"/>
      </w:pPr>
      <w:r>
        <w:lastRenderedPageBreak/>
        <w:t>Questions</w:t>
      </w:r>
    </w:p>
    <w:tbl>
      <w:tblPr>
        <w:tblStyle w:val="PlainTable1"/>
        <w:tblW w:w="0" w:type="auto"/>
        <w:tblLook w:val="0480" w:firstRow="0" w:lastRow="0" w:firstColumn="1" w:lastColumn="0" w:noHBand="0" w:noVBand="1"/>
      </w:tblPr>
      <w:tblGrid>
        <w:gridCol w:w="10338"/>
      </w:tblGrid>
      <w:tr w:rsidR="00E64FFE" w14:paraId="7F4515D7" w14:textId="77777777" w:rsidTr="005D9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8" w:type="dxa"/>
          </w:tcPr>
          <w:p w14:paraId="14DD0CE9" w14:textId="2C1751B0" w:rsidR="00E64FFE" w:rsidRDefault="008F0B35" w:rsidP="00C77576">
            <w:r>
              <w:t>Name of Town or Parish Council Responding:</w:t>
            </w:r>
          </w:p>
        </w:tc>
      </w:tr>
      <w:tr w:rsidR="00E64FFE" w14:paraId="4B4519F2" w14:textId="77777777" w:rsidTr="005D9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8" w:type="dxa"/>
          </w:tcPr>
          <w:p w14:paraId="1863E496" w14:textId="77777777" w:rsidR="00E64FFE" w:rsidRDefault="00E64FFE" w:rsidP="00C77576"/>
        </w:tc>
      </w:tr>
      <w:tr w:rsidR="00E64FFE" w14:paraId="09838D9C" w14:textId="77777777" w:rsidTr="005D9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8" w:type="dxa"/>
          </w:tcPr>
          <w:p w14:paraId="35012F62" w14:textId="0D9CEE90" w:rsidR="008B087C" w:rsidRPr="008B087C" w:rsidRDefault="00C12482" w:rsidP="008B087C">
            <w:pPr>
              <w:rPr>
                <w:b w:val="0"/>
                <w:bCs w:val="0"/>
              </w:rPr>
            </w:pPr>
            <w:r>
              <w:t xml:space="preserve">To what extent do you agree that each of the following </w:t>
            </w:r>
            <w:r w:rsidR="00E45C2A">
              <w:t>priorities</w:t>
            </w:r>
            <w:r w:rsidR="000E2C7D">
              <w:t xml:space="preserve"> </w:t>
            </w:r>
            <w:r>
              <w:t>is important?</w:t>
            </w:r>
            <w:r w:rsidR="008B087C">
              <w:br/>
            </w:r>
            <w:r w:rsidR="008B087C">
              <w:rPr>
                <w:b w:val="0"/>
                <w:bCs w:val="0"/>
              </w:rPr>
              <w:t>(Please tick)</w:t>
            </w:r>
          </w:p>
        </w:tc>
      </w:tr>
      <w:tr w:rsidR="00E64FFE" w14:paraId="1B82E83F" w14:textId="77777777" w:rsidTr="005D9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8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075"/>
              <w:gridCol w:w="974"/>
              <w:gridCol w:w="800"/>
              <w:gridCol w:w="1130"/>
              <w:gridCol w:w="1078"/>
              <w:gridCol w:w="1055"/>
            </w:tblGrid>
            <w:tr w:rsidR="00FA73B9" w14:paraId="24CA5EE2" w14:textId="77777777" w:rsidTr="005D9BC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5272" w:type="dxa"/>
                </w:tcPr>
                <w:p w14:paraId="6AAF9B6A" w14:textId="739B868D" w:rsidR="00FA73B9" w:rsidRDefault="00FA73B9" w:rsidP="005C55BB">
                  <w:pPr>
                    <w:jc w:val="center"/>
                  </w:pPr>
                </w:p>
              </w:tc>
              <w:tc>
                <w:tcPr>
                  <w:tcW w:w="758" w:type="dxa"/>
                </w:tcPr>
                <w:p w14:paraId="6DEA2259" w14:textId="5E470C1A" w:rsidR="00FA73B9" w:rsidRDefault="4DF7B5D7" w:rsidP="005D9BC9">
                  <w:pPr>
                    <w:jc w:val="center"/>
                    <w:rPr>
                      <w:sz w:val="22"/>
                      <w:szCs w:val="22"/>
                    </w:rPr>
                  </w:pPr>
                  <w:r w:rsidRPr="005D9BC9">
                    <w:rPr>
                      <w:sz w:val="22"/>
                      <w:szCs w:val="22"/>
                    </w:rPr>
                    <w:t>Strongly agree</w:t>
                  </w:r>
                </w:p>
              </w:tc>
              <w:tc>
                <w:tcPr>
                  <w:tcW w:w="803" w:type="dxa"/>
                </w:tcPr>
                <w:p w14:paraId="4A349F4D" w14:textId="50FCA881" w:rsidR="00FA73B9" w:rsidRDefault="4DF7B5D7" w:rsidP="005D9BC9">
                  <w:pPr>
                    <w:jc w:val="center"/>
                    <w:rPr>
                      <w:sz w:val="22"/>
                      <w:szCs w:val="22"/>
                    </w:rPr>
                  </w:pPr>
                  <w:r w:rsidRPr="005D9BC9">
                    <w:rPr>
                      <w:sz w:val="22"/>
                      <w:szCs w:val="22"/>
                    </w:rPr>
                    <w:t>Agree</w:t>
                  </w:r>
                </w:p>
              </w:tc>
              <w:tc>
                <w:tcPr>
                  <w:tcW w:w="1138" w:type="dxa"/>
                </w:tcPr>
                <w:p w14:paraId="5FD02742" w14:textId="739FFF0E" w:rsidR="00FA73B9" w:rsidRDefault="4DF7B5D7" w:rsidP="005D9BC9">
                  <w:pPr>
                    <w:jc w:val="center"/>
                    <w:rPr>
                      <w:sz w:val="22"/>
                      <w:szCs w:val="22"/>
                    </w:rPr>
                  </w:pPr>
                  <w:r w:rsidRPr="005D9BC9">
                    <w:rPr>
                      <w:sz w:val="22"/>
                      <w:szCs w:val="22"/>
                    </w:rPr>
                    <w:t>Neither agree nor disagree</w:t>
                  </w:r>
                </w:p>
              </w:tc>
              <w:tc>
                <w:tcPr>
                  <w:tcW w:w="1082" w:type="dxa"/>
                </w:tcPr>
                <w:p w14:paraId="4F7F0A75" w14:textId="139B6D9D" w:rsidR="00FA73B9" w:rsidRDefault="4DF7B5D7" w:rsidP="005D9BC9">
                  <w:pPr>
                    <w:jc w:val="center"/>
                    <w:rPr>
                      <w:sz w:val="22"/>
                      <w:szCs w:val="22"/>
                    </w:rPr>
                  </w:pPr>
                  <w:r w:rsidRPr="005D9BC9">
                    <w:rPr>
                      <w:sz w:val="22"/>
                      <w:szCs w:val="22"/>
                    </w:rPr>
                    <w:t>Disagree</w:t>
                  </w:r>
                </w:p>
              </w:tc>
              <w:tc>
                <w:tcPr>
                  <w:tcW w:w="1059" w:type="dxa"/>
                </w:tcPr>
                <w:p w14:paraId="57C11187" w14:textId="7E22B0DB" w:rsidR="00FA73B9" w:rsidRDefault="4DF7B5D7" w:rsidP="005D9BC9">
                  <w:pPr>
                    <w:jc w:val="center"/>
                    <w:rPr>
                      <w:sz w:val="22"/>
                      <w:szCs w:val="22"/>
                    </w:rPr>
                  </w:pPr>
                  <w:r w:rsidRPr="005D9BC9">
                    <w:rPr>
                      <w:sz w:val="22"/>
                      <w:szCs w:val="22"/>
                    </w:rPr>
                    <w:t>Strongly disagree</w:t>
                  </w:r>
                </w:p>
              </w:tc>
            </w:tr>
            <w:tr w:rsidR="00FA73B9" w14:paraId="475C3432" w14:textId="77777777" w:rsidTr="005D9BC9">
              <w:tc>
                <w:tcPr>
                  <w:tcW w:w="5272" w:type="dxa"/>
                </w:tcPr>
                <w:p w14:paraId="02A6BABA" w14:textId="501C819B" w:rsidR="00FA73B9" w:rsidRDefault="005C55BB" w:rsidP="005C55BB">
                  <w:pPr>
                    <w:jc w:val="center"/>
                  </w:pPr>
                  <w:r>
                    <w:rPr>
                      <w:rStyle w:val="normaltextrun"/>
                      <w:rFonts w:ascii="Aptos" w:hAnsi="Aptos"/>
                      <w:color w:val="000000"/>
                      <w:sz w:val="22"/>
                      <w:szCs w:val="22"/>
                      <w:shd w:val="clear" w:color="auto" w:fill="FFFFFF"/>
                    </w:rPr>
                    <w:t>Reducing the damaging environmental effects of transport</w:t>
                  </w:r>
                </w:p>
              </w:tc>
              <w:tc>
                <w:tcPr>
                  <w:tcW w:w="758" w:type="dxa"/>
                </w:tcPr>
                <w:p w14:paraId="51563501" w14:textId="77777777" w:rsidR="00FA73B9" w:rsidRDefault="00FA73B9" w:rsidP="005C55BB">
                  <w:pPr>
                    <w:jc w:val="center"/>
                  </w:pPr>
                </w:p>
              </w:tc>
              <w:tc>
                <w:tcPr>
                  <w:tcW w:w="803" w:type="dxa"/>
                </w:tcPr>
                <w:p w14:paraId="733C537C" w14:textId="77777777" w:rsidR="00FA73B9" w:rsidRDefault="00FA73B9" w:rsidP="005C55BB">
                  <w:pPr>
                    <w:jc w:val="center"/>
                  </w:pPr>
                </w:p>
              </w:tc>
              <w:tc>
                <w:tcPr>
                  <w:tcW w:w="1138" w:type="dxa"/>
                </w:tcPr>
                <w:p w14:paraId="6C5BB102" w14:textId="77777777" w:rsidR="00FA73B9" w:rsidRDefault="00FA73B9" w:rsidP="005C55BB">
                  <w:pPr>
                    <w:jc w:val="center"/>
                  </w:pPr>
                </w:p>
              </w:tc>
              <w:tc>
                <w:tcPr>
                  <w:tcW w:w="1082" w:type="dxa"/>
                </w:tcPr>
                <w:p w14:paraId="14A28866" w14:textId="77777777" w:rsidR="00FA73B9" w:rsidRDefault="00FA73B9" w:rsidP="005C55BB">
                  <w:pPr>
                    <w:jc w:val="center"/>
                  </w:pPr>
                </w:p>
              </w:tc>
              <w:tc>
                <w:tcPr>
                  <w:tcW w:w="1059" w:type="dxa"/>
                </w:tcPr>
                <w:p w14:paraId="3A576F78" w14:textId="77777777" w:rsidR="00FA73B9" w:rsidRDefault="00FA73B9" w:rsidP="005C55BB">
                  <w:pPr>
                    <w:jc w:val="center"/>
                  </w:pPr>
                </w:p>
              </w:tc>
            </w:tr>
            <w:tr w:rsidR="00FA73B9" w14:paraId="2C16CC71" w14:textId="77777777" w:rsidTr="005D9BC9">
              <w:tc>
                <w:tcPr>
                  <w:tcW w:w="5272" w:type="dxa"/>
                </w:tcPr>
                <w:p w14:paraId="374B47B1" w14:textId="11B8526C" w:rsidR="00FA73B9" w:rsidRDefault="005C55BB" w:rsidP="005C55BB">
                  <w:pPr>
                    <w:jc w:val="center"/>
                  </w:pPr>
                  <w:r>
                    <w:rPr>
                      <w:rStyle w:val="normaltextrun"/>
                      <w:rFonts w:ascii="Aptos" w:hAnsi="Aptos"/>
                      <w:color w:val="000000"/>
                      <w:sz w:val="22"/>
                      <w:szCs w:val="22"/>
                      <w:shd w:val="clear" w:color="auto" w:fill="FFFFFF"/>
                    </w:rPr>
                    <w:t>Improving access to jobs and other opportunities associated with new housing and businesses.</w:t>
                  </w:r>
                </w:p>
              </w:tc>
              <w:tc>
                <w:tcPr>
                  <w:tcW w:w="758" w:type="dxa"/>
                </w:tcPr>
                <w:p w14:paraId="5E0A2FDC" w14:textId="77777777" w:rsidR="00FA73B9" w:rsidRDefault="00FA73B9" w:rsidP="005C55BB">
                  <w:pPr>
                    <w:jc w:val="center"/>
                  </w:pPr>
                </w:p>
              </w:tc>
              <w:tc>
                <w:tcPr>
                  <w:tcW w:w="803" w:type="dxa"/>
                </w:tcPr>
                <w:p w14:paraId="47DAED9A" w14:textId="77777777" w:rsidR="00FA73B9" w:rsidRDefault="00FA73B9" w:rsidP="005C55BB">
                  <w:pPr>
                    <w:jc w:val="center"/>
                  </w:pPr>
                </w:p>
              </w:tc>
              <w:tc>
                <w:tcPr>
                  <w:tcW w:w="1138" w:type="dxa"/>
                </w:tcPr>
                <w:p w14:paraId="34DA0F41" w14:textId="77777777" w:rsidR="00FA73B9" w:rsidRDefault="00FA73B9" w:rsidP="005C55BB">
                  <w:pPr>
                    <w:jc w:val="center"/>
                  </w:pPr>
                </w:p>
              </w:tc>
              <w:tc>
                <w:tcPr>
                  <w:tcW w:w="1082" w:type="dxa"/>
                </w:tcPr>
                <w:p w14:paraId="2C87F014" w14:textId="77777777" w:rsidR="00FA73B9" w:rsidRDefault="00FA73B9" w:rsidP="005C55BB">
                  <w:pPr>
                    <w:jc w:val="center"/>
                  </w:pPr>
                </w:p>
              </w:tc>
              <w:tc>
                <w:tcPr>
                  <w:tcW w:w="1059" w:type="dxa"/>
                </w:tcPr>
                <w:p w14:paraId="76120355" w14:textId="77777777" w:rsidR="00FA73B9" w:rsidRDefault="00FA73B9" w:rsidP="005C55BB">
                  <w:pPr>
                    <w:jc w:val="center"/>
                  </w:pPr>
                </w:p>
              </w:tc>
            </w:tr>
            <w:tr w:rsidR="00FA73B9" w14:paraId="63808766" w14:textId="77777777" w:rsidTr="005D9BC9">
              <w:tc>
                <w:tcPr>
                  <w:tcW w:w="5272" w:type="dxa"/>
                </w:tcPr>
                <w:p w14:paraId="01ADC892" w14:textId="72944717" w:rsidR="00FA73B9" w:rsidRDefault="005C55BB" w:rsidP="005C55BB">
                  <w:pPr>
                    <w:jc w:val="center"/>
                  </w:pPr>
                  <w:r>
                    <w:rPr>
                      <w:rStyle w:val="normaltextrun"/>
                      <w:rFonts w:ascii="Aptos" w:hAnsi="Aptos"/>
                      <w:color w:val="000000"/>
                      <w:sz w:val="22"/>
                      <w:szCs w:val="22"/>
                      <w:shd w:val="clear" w:color="auto" w:fill="FFFFFF"/>
                    </w:rPr>
                    <w:t>Investing in transport to create better places to live and work.</w:t>
                  </w:r>
                </w:p>
              </w:tc>
              <w:tc>
                <w:tcPr>
                  <w:tcW w:w="758" w:type="dxa"/>
                </w:tcPr>
                <w:p w14:paraId="02F44164" w14:textId="77777777" w:rsidR="00FA73B9" w:rsidRDefault="00FA73B9" w:rsidP="005C55BB">
                  <w:pPr>
                    <w:jc w:val="center"/>
                  </w:pPr>
                </w:p>
              </w:tc>
              <w:tc>
                <w:tcPr>
                  <w:tcW w:w="803" w:type="dxa"/>
                </w:tcPr>
                <w:p w14:paraId="6F7D3D38" w14:textId="77777777" w:rsidR="00FA73B9" w:rsidRDefault="00FA73B9" w:rsidP="005C55BB">
                  <w:pPr>
                    <w:jc w:val="center"/>
                  </w:pPr>
                </w:p>
              </w:tc>
              <w:tc>
                <w:tcPr>
                  <w:tcW w:w="1138" w:type="dxa"/>
                </w:tcPr>
                <w:p w14:paraId="32A27E68" w14:textId="77777777" w:rsidR="00FA73B9" w:rsidRDefault="00FA73B9" w:rsidP="005C55BB">
                  <w:pPr>
                    <w:jc w:val="center"/>
                  </w:pPr>
                </w:p>
              </w:tc>
              <w:tc>
                <w:tcPr>
                  <w:tcW w:w="1082" w:type="dxa"/>
                </w:tcPr>
                <w:p w14:paraId="1ED831BA" w14:textId="77777777" w:rsidR="00FA73B9" w:rsidRDefault="00FA73B9" w:rsidP="005C55BB">
                  <w:pPr>
                    <w:jc w:val="center"/>
                  </w:pPr>
                </w:p>
              </w:tc>
              <w:tc>
                <w:tcPr>
                  <w:tcW w:w="1059" w:type="dxa"/>
                </w:tcPr>
                <w:p w14:paraId="66F86D28" w14:textId="77777777" w:rsidR="00FA73B9" w:rsidRDefault="00FA73B9" w:rsidP="005C55BB">
                  <w:pPr>
                    <w:jc w:val="center"/>
                  </w:pPr>
                </w:p>
              </w:tc>
            </w:tr>
            <w:tr w:rsidR="00FA73B9" w14:paraId="40F66297" w14:textId="77777777" w:rsidTr="005D9BC9">
              <w:tc>
                <w:tcPr>
                  <w:tcW w:w="5272" w:type="dxa"/>
                </w:tcPr>
                <w:p w14:paraId="54D73529" w14:textId="25E8CCFC" w:rsidR="00FA73B9" w:rsidRDefault="007C4454" w:rsidP="005C55BB">
                  <w:pPr>
                    <w:jc w:val="center"/>
                  </w:pPr>
                  <w:r>
                    <w:rPr>
                      <w:rStyle w:val="normaltextrun"/>
                      <w:rFonts w:ascii="Aptos" w:hAnsi="Aptos"/>
                      <w:color w:val="000000"/>
                      <w:sz w:val="22"/>
                      <w:szCs w:val="22"/>
                      <w:shd w:val="clear" w:color="auto" w:fill="FFFFFF"/>
                    </w:rPr>
                    <w:t>Providing extra walking, cycling and public transport capacity</w:t>
                  </w:r>
                  <w:r w:rsidR="00E354F3">
                    <w:rPr>
                      <w:rStyle w:val="normaltextrun"/>
                      <w:rFonts w:ascii="Aptos" w:hAnsi="Aptos"/>
                      <w:color w:val="000000"/>
                      <w:sz w:val="22"/>
                      <w:szCs w:val="22"/>
                      <w:shd w:val="clear" w:color="auto" w:fill="FFFFFF"/>
                    </w:rPr>
                    <w:t>.</w:t>
                  </w:r>
                </w:p>
              </w:tc>
              <w:tc>
                <w:tcPr>
                  <w:tcW w:w="758" w:type="dxa"/>
                </w:tcPr>
                <w:p w14:paraId="5F1F4F51" w14:textId="77777777" w:rsidR="00FA73B9" w:rsidRDefault="00FA73B9" w:rsidP="005C55BB">
                  <w:pPr>
                    <w:jc w:val="center"/>
                  </w:pPr>
                </w:p>
              </w:tc>
              <w:tc>
                <w:tcPr>
                  <w:tcW w:w="803" w:type="dxa"/>
                </w:tcPr>
                <w:p w14:paraId="4F32C611" w14:textId="77777777" w:rsidR="00FA73B9" w:rsidRDefault="00FA73B9" w:rsidP="005C55BB">
                  <w:pPr>
                    <w:jc w:val="center"/>
                  </w:pPr>
                </w:p>
              </w:tc>
              <w:tc>
                <w:tcPr>
                  <w:tcW w:w="1138" w:type="dxa"/>
                </w:tcPr>
                <w:p w14:paraId="69E56CBD" w14:textId="77777777" w:rsidR="00FA73B9" w:rsidRDefault="00FA73B9" w:rsidP="005C55BB">
                  <w:pPr>
                    <w:jc w:val="center"/>
                  </w:pPr>
                </w:p>
              </w:tc>
              <w:tc>
                <w:tcPr>
                  <w:tcW w:w="1082" w:type="dxa"/>
                </w:tcPr>
                <w:p w14:paraId="21898473" w14:textId="77777777" w:rsidR="00FA73B9" w:rsidRDefault="00FA73B9" w:rsidP="005C55BB">
                  <w:pPr>
                    <w:jc w:val="center"/>
                  </w:pPr>
                </w:p>
              </w:tc>
              <w:tc>
                <w:tcPr>
                  <w:tcW w:w="1059" w:type="dxa"/>
                </w:tcPr>
                <w:p w14:paraId="33AAF7EF" w14:textId="77777777" w:rsidR="00FA73B9" w:rsidRDefault="00FA73B9" w:rsidP="005C55BB">
                  <w:pPr>
                    <w:jc w:val="center"/>
                  </w:pPr>
                </w:p>
              </w:tc>
            </w:tr>
            <w:tr w:rsidR="005C55BB" w14:paraId="20BC5372" w14:textId="77777777" w:rsidTr="005D9BC9">
              <w:tc>
                <w:tcPr>
                  <w:tcW w:w="5272" w:type="dxa"/>
                </w:tcPr>
                <w:p w14:paraId="1DEB0A07" w14:textId="6E847958" w:rsidR="005C55BB" w:rsidRDefault="007C4454" w:rsidP="005C55BB">
                  <w:pPr>
                    <w:jc w:val="center"/>
                  </w:pPr>
                  <w:r>
                    <w:rPr>
                      <w:rStyle w:val="normaltextrun"/>
                      <w:rFonts w:ascii="Aptos" w:hAnsi="Aptos"/>
                      <w:color w:val="000000"/>
                      <w:sz w:val="22"/>
                      <w:szCs w:val="22"/>
                      <w:shd w:val="clear" w:color="auto" w:fill="FFFFFF"/>
                    </w:rPr>
                    <w:t>Making transport safer.</w:t>
                  </w:r>
                </w:p>
              </w:tc>
              <w:tc>
                <w:tcPr>
                  <w:tcW w:w="758" w:type="dxa"/>
                </w:tcPr>
                <w:p w14:paraId="5CEC6131" w14:textId="77777777" w:rsidR="005C55BB" w:rsidRDefault="005C55BB" w:rsidP="005C55BB">
                  <w:pPr>
                    <w:jc w:val="center"/>
                  </w:pPr>
                </w:p>
              </w:tc>
              <w:tc>
                <w:tcPr>
                  <w:tcW w:w="803" w:type="dxa"/>
                </w:tcPr>
                <w:p w14:paraId="73598CE8" w14:textId="77777777" w:rsidR="005C55BB" w:rsidRDefault="005C55BB" w:rsidP="005C55BB">
                  <w:pPr>
                    <w:jc w:val="center"/>
                  </w:pPr>
                </w:p>
              </w:tc>
              <w:tc>
                <w:tcPr>
                  <w:tcW w:w="1138" w:type="dxa"/>
                </w:tcPr>
                <w:p w14:paraId="4D7FA700" w14:textId="77777777" w:rsidR="005C55BB" w:rsidRDefault="005C55BB" w:rsidP="005C55BB">
                  <w:pPr>
                    <w:jc w:val="center"/>
                  </w:pPr>
                </w:p>
              </w:tc>
              <w:tc>
                <w:tcPr>
                  <w:tcW w:w="1082" w:type="dxa"/>
                </w:tcPr>
                <w:p w14:paraId="35369B9E" w14:textId="77777777" w:rsidR="005C55BB" w:rsidRDefault="005C55BB" w:rsidP="005C55BB">
                  <w:pPr>
                    <w:jc w:val="center"/>
                  </w:pPr>
                </w:p>
              </w:tc>
              <w:tc>
                <w:tcPr>
                  <w:tcW w:w="1059" w:type="dxa"/>
                </w:tcPr>
                <w:p w14:paraId="0AFCD677" w14:textId="77777777" w:rsidR="005C55BB" w:rsidRDefault="005C55BB" w:rsidP="005C55BB">
                  <w:pPr>
                    <w:jc w:val="center"/>
                  </w:pPr>
                </w:p>
              </w:tc>
            </w:tr>
          </w:tbl>
          <w:p w14:paraId="16DC4655" w14:textId="77777777" w:rsidR="00E64FFE" w:rsidRDefault="00E64FFE" w:rsidP="00C77576"/>
        </w:tc>
      </w:tr>
      <w:tr w:rsidR="00E64FFE" w14:paraId="16F1EAE5" w14:textId="77777777" w:rsidTr="005D9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8" w:type="dxa"/>
          </w:tcPr>
          <w:p w14:paraId="081489AA" w14:textId="6916DE2F" w:rsidR="00842D3A" w:rsidRPr="00842D3A" w:rsidRDefault="009A7D76" w:rsidP="00C77576">
            <w:pPr>
              <w:rPr>
                <w:b w:val="0"/>
                <w:bCs w:val="0"/>
              </w:rPr>
            </w:pPr>
            <w:r>
              <w:t xml:space="preserve">Do you have any other ideas for </w:t>
            </w:r>
            <w:r w:rsidR="00E45C2A">
              <w:t>priorities</w:t>
            </w:r>
            <w:r>
              <w:t xml:space="preserve"> that we should consider?</w:t>
            </w:r>
            <w:r w:rsidR="00842D3A">
              <w:br/>
            </w:r>
            <w:r w:rsidR="00842D3A">
              <w:rPr>
                <w:b w:val="0"/>
                <w:bCs w:val="0"/>
              </w:rPr>
              <w:t>(Please include reasons for your suggestion(s))</w:t>
            </w:r>
          </w:p>
        </w:tc>
      </w:tr>
      <w:tr w:rsidR="00E64FFE" w14:paraId="297180B3" w14:textId="77777777" w:rsidTr="005D9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8" w:type="dxa"/>
          </w:tcPr>
          <w:p w14:paraId="739C821D" w14:textId="77777777" w:rsidR="00E64FFE" w:rsidRDefault="00E64FFE" w:rsidP="00C77576">
            <w:pPr>
              <w:rPr>
                <w:b w:val="0"/>
                <w:bCs w:val="0"/>
              </w:rPr>
            </w:pPr>
          </w:p>
          <w:p w14:paraId="504BB1E5" w14:textId="77777777" w:rsidR="004B720E" w:rsidRDefault="004B720E" w:rsidP="00C77576">
            <w:pPr>
              <w:rPr>
                <w:b w:val="0"/>
                <w:bCs w:val="0"/>
              </w:rPr>
            </w:pPr>
          </w:p>
          <w:p w14:paraId="2F1AD1C9" w14:textId="77777777" w:rsidR="004B720E" w:rsidRDefault="004B720E" w:rsidP="00C77576">
            <w:pPr>
              <w:rPr>
                <w:b w:val="0"/>
                <w:bCs w:val="0"/>
              </w:rPr>
            </w:pPr>
          </w:p>
          <w:p w14:paraId="103D2E62" w14:textId="77777777" w:rsidR="004B720E" w:rsidRDefault="004B720E" w:rsidP="00C77576"/>
          <w:p w14:paraId="5DDF3303" w14:textId="77777777" w:rsidR="00E354F3" w:rsidRDefault="00E354F3" w:rsidP="00C77576">
            <w:pPr>
              <w:rPr>
                <w:b w:val="0"/>
                <w:bCs w:val="0"/>
              </w:rPr>
            </w:pPr>
          </w:p>
          <w:p w14:paraId="4423A9E0" w14:textId="77777777" w:rsidR="004B720E" w:rsidRDefault="004B720E" w:rsidP="00C77576">
            <w:pPr>
              <w:rPr>
                <w:b w:val="0"/>
                <w:bCs w:val="0"/>
              </w:rPr>
            </w:pPr>
          </w:p>
          <w:p w14:paraId="47BE54FE" w14:textId="77777777" w:rsidR="004B720E" w:rsidRDefault="004B720E" w:rsidP="00C77576">
            <w:pPr>
              <w:rPr>
                <w:b w:val="0"/>
                <w:bCs w:val="0"/>
              </w:rPr>
            </w:pPr>
          </w:p>
          <w:p w14:paraId="0E199339" w14:textId="77777777" w:rsidR="004B720E" w:rsidRDefault="004B720E" w:rsidP="00C77576">
            <w:pPr>
              <w:rPr>
                <w:b w:val="0"/>
                <w:bCs w:val="0"/>
              </w:rPr>
            </w:pPr>
          </w:p>
          <w:p w14:paraId="59CD0624" w14:textId="77777777" w:rsidR="004B720E" w:rsidRDefault="004B720E" w:rsidP="00C77576"/>
        </w:tc>
      </w:tr>
      <w:tr w:rsidR="00E64FFE" w14:paraId="303EC386" w14:textId="77777777" w:rsidTr="005D9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8" w:type="dxa"/>
          </w:tcPr>
          <w:p w14:paraId="026322E8" w14:textId="4A6EE343" w:rsidR="00E64FFE" w:rsidRPr="00383214" w:rsidRDefault="00A32F5C" w:rsidP="00C77576">
            <w:pPr>
              <w:rPr>
                <w:b w:val="0"/>
                <w:bCs w:val="0"/>
              </w:rPr>
            </w:pPr>
            <w:r>
              <w:lastRenderedPageBreak/>
              <w:t xml:space="preserve">Please </w:t>
            </w:r>
            <w:r w:rsidRPr="00A32F5C">
              <w:t>tell us how important you think each of the following should be in our plan</w:t>
            </w:r>
            <w:r>
              <w:t>:</w:t>
            </w:r>
            <w:r w:rsidR="00383214">
              <w:br/>
            </w:r>
            <w:r w:rsidR="00383214">
              <w:rPr>
                <w:b w:val="0"/>
                <w:bCs w:val="0"/>
              </w:rPr>
              <w:t>(Please tick)</w:t>
            </w:r>
          </w:p>
        </w:tc>
      </w:tr>
      <w:tr w:rsidR="00E64FFE" w14:paraId="097EF7FA" w14:textId="77777777" w:rsidTr="005D9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8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414"/>
              <w:gridCol w:w="1143"/>
              <w:gridCol w:w="1148"/>
              <w:gridCol w:w="1623"/>
              <w:gridCol w:w="1405"/>
              <w:gridCol w:w="1379"/>
            </w:tblGrid>
            <w:tr w:rsidR="00AC3965" w14:paraId="3DD931F9" w14:textId="77777777" w:rsidTr="00AC396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815"/>
              </w:trPr>
              <w:tc>
                <w:tcPr>
                  <w:tcW w:w="3419" w:type="dxa"/>
                  <w:vAlign w:val="center"/>
                </w:tcPr>
                <w:p w14:paraId="7C128458" w14:textId="77777777" w:rsidR="00A32F5C" w:rsidRDefault="00A32F5C" w:rsidP="0092515F">
                  <w:pPr>
                    <w:spacing w:before="0"/>
                  </w:pPr>
                </w:p>
              </w:tc>
              <w:tc>
                <w:tcPr>
                  <w:tcW w:w="1137" w:type="dxa"/>
                  <w:vAlign w:val="center"/>
                </w:tcPr>
                <w:p w14:paraId="6D6C2358" w14:textId="19905AAF" w:rsidR="00A32F5C" w:rsidRDefault="64B8DD0A" w:rsidP="0092515F">
                  <w:pPr>
                    <w:spacing w:before="0"/>
                    <w:rPr>
                      <w:sz w:val="22"/>
                      <w:szCs w:val="22"/>
                    </w:rPr>
                  </w:pPr>
                  <w:r w:rsidRPr="005D9BC9">
                    <w:rPr>
                      <w:sz w:val="22"/>
                      <w:szCs w:val="22"/>
                    </w:rPr>
                    <w:t>Very important</w:t>
                  </w:r>
                </w:p>
              </w:tc>
              <w:tc>
                <w:tcPr>
                  <w:tcW w:w="1148" w:type="dxa"/>
                  <w:vAlign w:val="center"/>
                </w:tcPr>
                <w:p w14:paraId="6894DF14" w14:textId="30B79748" w:rsidR="00A32F5C" w:rsidRDefault="64B8DD0A" w:rsidP="0092515F">
                  <w:pPr>
                    <w:spacing w:before="0"/>
                    <w:rPr>
                      <w:sz w:val="22"/>
                      <w:szCs w:val="22"/>
                    </w:rPr>
                  </w:pPr>
                  <w:r w:rsidRPr="005D9BC9">
                    <w:rPr>
                      <w:sz w:val="22"/>
                      <w:szCs w:val="22"/>
                    </w:rPr>
                    <w:t>Important</w:t>
                  </w:r>
                </w:p>
              </w:tc>
              <w:tc>
                <w:tcPr>
                  <w:tcW w:w="1624" w:type="dxa"/>
                  <w:vAlign w:val="center"/>
                </w:tcPr>
                <w:p w14:paraId="323EE2B3" w14:textId="418FA6BE" w:rsidR="00A32F5C" w:rsidRDefault="64B8DD0A" w:rsidP="00AC3965">
                  <w:pPr>
                    <w:spacing w:before="0" w:after="0"/>
                    <w:rPr>
                      <w:sz w:val="22"/>
                      <w:szCs w:val="22"/>
                    </w:rPr>
                  </w:pPr>
                  <w:r w:rsidRPr="005D9BC9">
                    <w:rPr>
                      <w:sz w:val="22"/>
                      <w:szCs w:val="22"/>
                    </w:rPr>
                    <w:t>Neither important nor unimportant</w:t>
                  </w:r>
                </w:p>
              </w:tc>
              <w:tc>
                <w:tcPr>
                  <w:tcW w:w="1405" w:type="dxa"/>
                  <w:vAlign w:val="center"/>
                </w:tcPr>
                <w:p w14:paraId="318BBE1A" w14:textId="60750F43" w:rsidR="00A32F5C" w:rsidRDefault="64B8DD0A" w:rsidP="0092515F">
                  <w:pPr>
                    <w:spacing w:before="0"/>
                    <w:rPr>
                      <w:sz w:val="22"/>
                      <w:szCs w:val="22"/>
                    </w:rPr>
                  </w:pPr>
                  <w:r w:rsidRPr="005D9BC9">
                    <w:rPr>
                      <w:sz w:val="22"/>
                      <w:szCs w:val="22"/>
                    </w:rPr>
                    <w:t>Unimportant</w:t>
                  </w:r>
                </w:p>
              </w:tc>
              <w:tc>
                <w:tcPr>
                  <w:tcW w:w="1379" w:type="dxa"/>
                  <w:vAlign w:val="center"/>
                </w:tcPr>
                <w:p w14:paraId="5908B373" w14:textId="645974F5" w:rsidR="00A32F5C" w:rsidRDefault="64B8DD0A" w:rsidP="0092515F">
                  <w:pPr>
                    <w:spacing w:before="0"/>
                    <w:rPr>
                      <w:sz w:val="22"/>
                      <w:szCs w:val="22"/>
                    </w:rPr>
                  </w:pPr>
                  <w:r w:rsidRPr="005D9BC9">
                    <w:rPr>
                      <w:sz w:val="22"/>
                      <w:szCs w:val="22"/>
                    </w:rPr>
                    <w:t>Very unimportant</w:t>
                  </w:r>
                </w:p>
              </w:tc>
            </w:tr>
            <w:tr w:rsidR="00A32F5C" w14:paraId="1A07CB74" w14:textId="77777777" w:rsidTr="00AC3965">
              <w:tc>
                <w:tcPr>
                  <w:tcW w:w="3419" w:type="dxa"/>
                </w:tcPr>
                <w:p w14:paraId="505EE636" w14:textId="5E838A46" w:rsidR="00A32F5C" w:rsidRDefault="00193DB9" w:rsidP="006101B2">
                  <w:pPr>
                    <w:spacing w:after="0" w:line="276" w:lineRule="auto"/>
                  </w:pPr>
                  <w:r>
                    <w:rPr>
                      <w:rStyle w:val="normaltextrun"/>
                      <w:rFonts w:ascii="Aptos" w:hAnsi="Aptos"/>
                      <w:color w:val="000000"/>
                      <w:sz w:val="22"/>
                      <w:szCs w:val="22"/>
                      <w:shd w:val="clear" w:color="auto" w:fill="FFFFFF"/>
                    </w:rPr>
                    <w:t>Reducing the need to travel by i</w:t>
                  </w:r>
                  <w:r w:rsidR="0069557A">
                    <w:rPr>
                      <w:rStyle w:val="normaltextrun"/>
                      <w:rFonts w:ascii="Aptos" w:hAnsi="Aptos"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mproving access to </w:t>
                  </w:r>
                  <w:proofErr w:type="gramStart"/>
                  <w:r w:rsidR="0069557A">
                    <w:rPr>
                      <w:rStyle w:val="normaltextrun"/>
                      <w:rFonts w:ascii="Aptos" w:hAnsi="Aptos"/>
                      <w:color w:val="000000"/>
                      <w:sz w:val="22"/>
                      <w:szCs w:val="22"/>
                      <w:shd w:val="clear" w:color="auto" w:fill="FFFFFF"/>
                    </w:rPr>
                    <w:t>high speed</w:t>
                  </w:r>
                  <w:proofErr w:type="gramEnd"/>
                  <w:r w:rsidR="0069557A">
                    <w:rPr>
                      <w:rStyle w:val="normaltextrun"/>
                      <w:rFonts w:ascii="Aptos" w:hAnsi="Aptos"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internet </w:t>
                  </w:r>
                  <w:r>
                    <w:rPr>
                      <w:rStyle w:val="normaltextrun"/>
                      <w:rFonts w:ascii="Aptos" w:hAnsi="Aptos"/>
                      <w:color w:val="000000"/>
                      <w:sz w:val="22"/>
                      <w:szCs w:val="22"/>
                      <w:shd w:val="clear" w:color="auto" w:fill="FFFFFF"/>
                    </w:rPr>
                    <w:t>at home/work.</w:t>
                  </w:r>
                </w:p>
              </w:tc>
              <w:tc>
                <w:tcPr>
                  <w:tcW w:w="1137" w:type="dxa"/>
                </w:tcPr>
                <w:p w14:paraId="63B28DC4" w14:textId="77777777" w:rsidR="00A32F5C" w:rsidRDefault="00A32F5C" w:rsidP="006101B2">
                  <w:pPr>
                    <w:spacing w:after="0"/>
                  </w:pPr>
                </w:p>
              </w:tc>
              <w:tc>
                <w:tcPr>
                  <w:tcW w:w="1148" w:type="dxa"/>
                </w:tcPr>
                <w:p w14:paraId="53F58479" w14:textId="77777777" w:rsidR="00A32F5C" w:rsidRDefault="00A32F5C" w:rsidP="006101B2">
                  <w:pPr>
                    <w:spacing w:after="0"/>
                  </w:pPr>
                </w:p>
              </w:tc>
              <w:tc>
                <w:tcPr>
                  <w:tcW w:w="1624" w:type="dxa"/>
                </w:tcPr>
                <w:p w14:paraId="0CE801DB" w14:textId="77777777" w:rsidR="00A32F5C" w:rsidRDefault="00A32F5C" w:rsidP="006101B2">
                  <w:pPr>
                    <w:spacing w:after="0"/>
                  </w:pPr>
                </w:p>
              </w:tc>
              <w:tc>
                <w:tcPr>
                  <w:tcW w:w="1405" w:type="dxa"/>
                </w:tcPr>
                <w:p w14:paraId="3B9BF79D" w14:textId="77777777" w:rsidR="00A32F5C" w:rsidRDefault="00A32F5C" w:rsidP="006101B2">
                  <w:pPr>
                    <w:spacing w:after="0"/>
                  </w:pPr>
                </w:p>
              </w:tc>
              <w:tc>
                <w:tcPr>
                  <w:tcW w:w="1379" w:type="dxa"/>
                </w:tcPr>
                <w:p w14:paraId="69771FB1" w14:textId="77777777" w:rsidR="00A32F5C" w:rsidRDefault="00A32F5C" w:rsidP="006101B2">
                  <w:pPr>
                    <w:spacing w:after="0"/>
                  </w:pPr>
                </w:p>
              </w:tc>
            </w:tr>
            <w:tr w:rsidR="00193DB9" w14:paraId="3A1F3101" w14:textId="77777777" w:rsidTr="00AC3965">
              <w:tc>
                <w:tcPr>
                  <w:tcW w:w="3419" w:type="dxa"/>
                </w:tcPr>
                <w:p w14:paraId="69AD4798" w14:textId="168A9BB1" w:rsidR="00193DB9" w:rsidRDefault="00193DB9" w:rsidP="006101B2">
                  <w:pPr>
                    <w:spacing w:after="0" w:line="276" w:lineRule="auto"/>
                    <w:rPr>
                      <w:rStyle w:val="normaltextrun"/>
                      <w:rFonts w:ascii="Aptos" w:hAnsi="Aptos"/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Style w:val="normaltextrun"/>
                      <w:rFonts w:ascii="Aptos" w:hAnsi="Aptos"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Reducing the need to travel by improving access to </w:t>
                  </w:r>
                  <w:r w:rsidR="00531565">
                    <w:rPr>
                      <w:rStyle w:val="normaltextrun"/>
                      <w:rFonts w:ascii="Aptos" w:hAnsi="Aptos"/>
                      <w:color w:val="000000"/>
                      <w:sz w:val="22"/>
                      <w:szCs w:val="22"/>
                      <w:shd w:val="clear" w:color="auto" w:fill="FFFFFF"/>
                    </w:rPr>
                    <w:t>services offered online</w:t>
                  </w:r>
                  <w:r>
                    <w:rPr>
                      <w:rStyle w:val="normaltextrun"/>
                      <w:rFonts w:ascii="Aptos" w:hAnsi="Aptos"/>
                      <w:color w:val="000000"/>
                      <w:sz w:val="22"/>
                      <w:szCs w:val="22"/>
                      <w:shd w:val="clear" w:color="auto" w:fill="FFFFFF"/>
                    </w:rPr>
                    <w:t xml:space="preserve"> at home/work.</w:t>
                  </w:r>
                </w:p>
              </w:tc>
              <w:tc>
                <w:tcPr>
                  <w:tcW w:w="1137" w:type="dxa"/>
                </w:tcPr>
                <w:p w14:paraId="37A07A72" w14:textId="77777777" w:rsidR="00193DB9" w:rsidRDefault="00193DB9" w:rsidP="006101B2">
                  <w:pPr>
                    <w:spacing w:after="0"/>
                  </w:pPr>
                </w:p>
              </w:tc>
              <w:tc>
                <w:tcPr>
                  <w:tcW w:w="1148" w:type="dxa"/>
                </w:tcPr>
                <w:p w14:paraId="2286344B" w14:textId="77777777" w:rsidR="00193DB9" w:rsidRDefault="00193DB9" w:rsidP="006101B2">
                  <w:pPr>
                    <w:spacing w:after="0"/>
                  </w:pPr>
                </w:p>
              </w:tc>
              <w:tc>
                <w:tcPr>
                  <w:tcW w:w="1624" w:type="dxa"/>
                </w:tcPr>
                <w:p w14:paraId="1190E2A9" w14:textId="77777777" w:rsidR="00193DB9" w:rsidRDefault="00193DB9" w:rsidP="006101B2">
                  <w:pPr>
                    <w:spacing w:after="0"/>
                  </w:pPr>
                </w:p>
              </w:tc>
              <w:tc>
                <w:tcPr>
                  <w:tcW w:w="1405" w:type="dxa"/>
                </w:tcPr>
                <w:p w14:paraId="7E5436D2" w14:textId="77777777" w:rsidR="00193DB9" w:rsidRDefault="00193DB9" w:rsidP="006101B2">
                  <w:pPr>
                    <w:spacing w:after="0"/>
                  </w:pPr>
                </w:p>
              </w:tc>
              <w:tc>
                <w:tcPr>
                  <w:tcW w:w="1379" w:type="dxa"/>
                </w:tcPr>
                <w:p w14:paraId="7FC816CA" w14:textId="77777777" w:rsidR="00193DB9" w:rsidRDefault="00193DB9" w:rsidP="006101B2">
                  <w:pPr>
                    <w:spacing w:after="0"/>
                  </w:pPr>
                </w:p>
              </w:tc>
            </w:tr>
            <w:tr w:rsidR="00A32F5C" w14:paraId="6CDA13FC" w14:textId="77777777" w:rsidTr="00AC3965">
              <w:tc>
                <w:tcPr>
                  <w:tcW w:w="3419" w:type="dxa"/>
                </w:tcPr>
                <w:p w14:paraId="3814E82C" w14:textId="006F4A17" w:rsidR="00A32F5C" w:rsidRDefault="0069557A" w:rsidP="006101B2">
                  <w:pPr>
                    <w:spacing w:after="0" w:line="276" w:lineRule="auto"/>
                  </w:pPr>
                  <w:r>
                    <w:rPr>
                      <w:rStyle w:val="normaltextrun"/>
                      <w:rFonts w:ascii="Aptos" w:hAnsi="Aptos"/>
                      <w:color w:val="000000"/>
                      <w:sz w:val="22"/>
                      <w:szCs w:val="22"/>
                      <w:shd w:val="clear" w:color="auto" w:fill="FFFFFF"/>
                    </w:rPr>
                    <w:t>Enabling jobs, services and businesses to be located in well connected places.</w:t>
                  </w:r>
                </w:p>
              </w:tc>
              <w:tc>
                <w:tcPr>
                  <w:tcW w:w="1137" w:type="dxa"/>
                </w:tcPr>
                <w:p w14:paraId="151BC152" w14:textId="77777777" w:rsidR="00A32F5C" w:rsidRDefault="00A32F5C" w:rsidP="006101B2">
                  <w:pPr>
                    <w:spacing w:after="0"/>
                  </w:pPr>
                </w:p>
              </w:tc>
              <w:tc>
                <w:tcPr>
                  <w:tcW w:w="1148" w:type="dxa"/>
                </w:tcPr>
                <w:p w14:paraId="64D41864" w14:textId="77777777" w:rsidR="00A32F5C" w:rsidRDefault="00A32F5C" w:rsidP="006101B2">
                  <w:pPr>
                    <w:spacing w:after="0"/>
                  </w:pPr>
                </w:p>
              </w:tc>
              <w:tc>
                <w:tcPr>
                  <w:tcW w:w="1624" w:type="dxa"/>
                </w:tcPr>
                <w:p w14:paraId="37B8979C" w14:textId="77777777" w:rsidR="00A32F5C" w:rsidRDefault="00A32F5C" w:rsidP="006101B2">
                  <w:pPr>
                    <w:spacing w:after="0"/>
                  </w:pPr>
                </w:p>
              </w:tc>
              <w:tc>
                <w:tcPr>
                  <w:tcW w:w="1405" w:type="dxa"/>
                </w:tcPr>
                <w:p w14:paraId="3F9D0900" w14:textId="77777777" w:rsidR="00A32F5C" w:rsidRDefault="00A32F5C" w:rsidP="006101B2">
                  <w:pPr>
                    <w:spacing w:after="0"/>
                  </w:pPr>
                </w:p>
              </w:tc>
              <w:tc>
                <w:tcPr>
                  <w:tcW w:w="1379" w:type="dxa"/>
                </w:tcPr>
                <w:p w14:paraId="066F09DD" w14:textId="77777777" w:rsidR="00A32F5C" w:rsidRDefault="00A32F5C" w:rsidP="006101B2">
                  <w:pPr>
                    <w:spacing w:after="0"/>
                  </w:pPr>
                </w:p>
              </w:tc>
            </w:tr>
            <w:tr w:rsidR="00A32F5C" w14:paraId="207C7D28" w14:textId="77777777" w:rsidTr="00AC3965">
              <w:tc>
                <w:tcPr>
                  <w:tcW w:w="3419" w:type="dxa"/>
                </w:tcPr>
                <w:p w14:paraId="053DAD4D" w14:textId="399AD5D2" w:rsidR="00A32F5C" w:rsidRDefault="0069557A" w:rsidP="006101B2">
                  <w:pPr>
                    <w:spacing w:after="0" w:line="276" w:lineRule="auto"/>
                  </w:pPr>
                  <w:r>
                    <w:rPr>
                      <w:rStyle w:val="normaltextrun"/>
                      <w:rFonts w:ascii="Aptos" w:hAnsi="Aptos"/>
                      <w:color w:val="000000"/>
                      <w:sz w:val="22"/>
                      <w:szCs w:val="22"/>
                      <w:shd w:val="clear" w:color="auto" w:fill="FFFFFF"/>
                    </w:rPr>
                    <w:t>Helping people walk, wheel or cycle for short journeys.</w:t>
                  </w:r>
                </w:p>
              </w:tc>
              <w:tc>
                <w:tcPr>
                  <w:tcW w:w="1137" w:type="dxa"/>
                </w:tcPr>
                <w:p w14:paraId="2A2E151A" w14:textId="77777777" w:rsidR="00A32F5C" w:rsidRDefault="00A32F5C" w:rsidP="006101B2">
                  <w:pPr>
                    <w:spacing w:after="0"/>
                  </w:pPr>
                </w:p>
              </w:tc>
              <w:tc>
                <w:tcPr>
                  <w:tcW w:w="1148" w:type="dxa"/>
                </w:tcPr>
                <w:p w14:paraId="44EC4DC7" w14:textId="77777777" w:rsidR="00A32F5C" w:rsidRDefault="00A32F5C" w:rsidP="006101B2">
                  <w:pPr>
                    <w:spacing w:after="0"/>
                  </w:pPr>
                </w:p>
              </w:tc>
              <w:tc>
                <w:tcPr>
                  <w:tcW w:w="1624" w:type="dxa"/>
                </w:tcPr>
                <w:p w14:paraId="3870A223" w14:textId="77777777" w:rsidR="00A32F5C" w:rsidRDefault="00A32F5C" w:rsidP="006101B2">
                  <w:pPr>
                    <w:spacing w:after="0"/>
                  </w:pPr>
                </w:p>
              </w:tc>
              <w:tc>
                <w:tcPr>
                  <w:tcW w:w="1405" w:type="dxa"/>
                </w:tcPr>
                <w:p w14:paraId="5408E032" w14:textId="77777777" w:rsidR="00A32F5C" w:rsidRDefault="00A32F5C" w:rsidP="006101B2">
                  <w:pPr>
                    <w:spacing w:after="0"/>
                  </w:pPr>
                </w:p>
              </w:tc>
              <w:tc>
                <w:tcPr>
                  <w:tcW w:w="1379" w:type="dxa"/>
                </w:tcPr>
                <w:p w14:paraId="738DC2F1" w14:textId="77777777" w:rsidR="00A32F5C" w:rsidRDefault="00A32F5C" w:rsidP="006101B2">
                  <w:pPr>
                    <w:spacing w:after="0"/>
                  </w:pPr>
                </w:p>
              </w:tc>
            </w:tr>
            <w:tr w:rsidR="00A32F5C" w14:paraId="29C0638A" w14:textId="77777777" w:rsidTr="00AC3965">
              <w:tc>
                <w:tcPr>
                  <w:tcW w:w="3419" w:type="dxa"/>
                </w:tcPr>
                <w:p w14:paraId="62DA26B2" w14:textId="1FD0E855" w:rsidR="00A32F5C" w:rsidRDefault="0069557A" w:rsidP="006101B2">
                  <w:pPr>
                    <w:spacing w:after="0" w:line="276" w:lineRule="auto"/>
                  </w:pPr>
                  <w:r>
                    <w:rPr>
                      <w:rStyle w:val="normaltextrun"/>
                      <w:rFonts w:ascii="Aptos" w:hAnsi="Aptos"/>
                      <w:color w:val="000000"/>
                      <w:sz w:val="22"/>
                      <w:szCs w:val="22"/>
                      <w:shd w:val="clear" w:color="auto" w:fill="FFFFFF"/>
                    </w:rPr>
                    <w:t>Making public transport cheaper.</w:t>
                  </w:r>
                </w:p>
              </w:tc>
              <w:tc>
                <w:tcPr>
                  <w:tcW w:w="1137" w:type="dxa"/>
                </w:tcPr>
                <w:p w14:paraId="660B5939" w14:textId="77777777" w:rsidR="00A32F5C" w:rsidRDefault="00A32F5C" w:rsidP="006101B2">
                  <w:pPr>
                    <w:spacing w:after="0"/>
                  </w:pPr>
                </w:p>
              </w:tc>
              <w:tc>
                <w:tcPr>
                  <w:tcW w:w="1148" w:type="dxa"/>
                </w:tcPr>
                <w:p w14:paraId="5C6AC263" w14:textId="77777777" w:rsidR="00A32F5C" w:rsidRDefault="00A32F5C" w:rsidP="006101B2">
                  <w:pPr>
                    <w:spacing w:after="0"/>
                  </w:pPr>
                </w:p>
              </w:tc>
              <w:tc>
                <w:tcPr>
                  <w:tcW w:w="1624" w:type="dxa"/>
                </w:tcPr>
                <w:p w14:paraId="06B03246" w14:textId="77777777" w:rsidR="00A32F5C" w:rsidRDefault="00A32F5C" w:rsidP="006101B2">
                  <w:pPr>
                    <w:spacing w:after="0"/>
                  </w:pPr>
                </w:p>
              </w:tc>
              <w:tc>
                <w:tcPr>
                  <w:tcW w:w="1405" w:type="dxa"/>
                </w:tcPr>
                <w:p w14:paraId="308566E5" w14:textId="77777777" w:rsidR="00A32F5C" w:rsidRDefault="00A32F5C" w:rsidP="006101B2">
                  <w:pPr>
                    <w:spacing w:after="0"/>
                  </w:pPr>
                </w:p>
              </w:tc>
              <w:tc>
                <w:tcPr>
                  <w:tcW w:w="1379" w:type="dxa"/>
                </w:tcPr>
                <w:p w14:paraId="08C93344" w14:textId="77777777" w:rsidR="00A32F5C" w:rsidRDefault="00A32F5C" w:rsidP="006101B2">
                  <w:pPr>
                    <w:spacing w:after="0"/>
                  </w:pPr>
                </w:p>
              </w:tc>
            </w:tr>
            <w:tr w:rsidR="00A32F5C" w14:paraId="348D4407" w14:textId="77777777" w:rsidTr="00AC3965">
              <w:tc>
                <w:tcPr>
                  <w:tcW w:w="3419" w:type="dxa"/>
                </w:tcPr>
                <w:p w14:paraId="54B76293" w14:textId="66AB347D" w:rsidR="00A32F5C" w:rsidRDefault="0069557A" w:rsidP="006101B2">
                  <w:pPr>
                    <w:spacing w:after="0" w:line="276" w:lineRule="auto"/>
                  </w:pPr>
                  <w:r>
                    <w:rPr>
                      <w:rStyle w:val="normaltextrun"/>
                      <w:rFonts w:ascii="Aptos" w:hAnsi="Aptos"/>
                      <w:color w:val="000000"/>
                      <w:sz w:val="22"/>
                      <w:szCs w:val="22"/>
                      <w:shd w:val="clear" w:color="auto" w:fill="FFFFFF"/>
                    </w:rPr>
                    <w:t>Providing public transport close to people’s homes and jobs.</w:t>
                  </w:r>
                </w:p>
              </w:tc>
              <w:tc>
                <w:tcPr>
                  <w:tcW w:w="1137" w:type="dxa"/>
                </w:tcPr>
                <w:p w14:paraId="1A4D7925" w14:textId="77777777" w:rsidR="00A32F5C" w:rsidRDefault="00A32F5C" w:rsidP="006101B2">
                  <w:pPr>
                    <w:spacing w:after="0"/>
                  </w:pPr>
                </w:p>
              </w:tc>
              <w:tc>
                <w:tcPr>
                  <w:tcW w:w="1148" w:type="dxa"/>
                </w:tcPr>
                <w:p w14:paraId="292D4ED1" w14:textId="77777777" w:rsidR="00A32F5C" w:rsidRDefault="00A32F5C" w:rsidP="006101B2">
                  <w:pPr>
                    <w:spacing w:after="0"/>
                  </w:pPr>
                </w:p>
              </w:tc>
              <w:tc>
                <w:tcPr>
                  <w:tcW w:w="1624" w:type="dxa"/>
                </w:tcPr>
                <w:p w14:paraId="4A35819D" w14:textId="77777777" w:rsidR="00A32F5C" w:rsidRDefault="00A32F5C" w:rsidP="006101B2">
                  <w:pPr>
                    <w:spacing w:after="0"/>
                  </w:pPr>
                </w:p>
              </w:tc>
              <w:tc>
                <w:tcPr>
                  <w:tcW w:w="1405" w:type="dxa"/>
                </w:tcPr>
                <w:p w14:paraId="01BA4E23" w14:textId="77777777" w:rsidR="00A32F5C" w:rsidRDefault="00A32F5C" w:rsidP="006101B2">
                  <w:pPr>
                    <w:spacing w:after="0"/>
                  </w:pPr>
                </w:p>
              </w:tc>
              <w:tc>
                <w:tcPr>
                  <w:tcW w:w="1379" w:type="dxa"/>
                </w:tcPr>
                <w:p w14:paraId="63544FFB" w14:textId="77777777" w:rsidR="00A32F5C" w:rsidRDefault="00A32F5C" w:rsidP="006101B2">
                  <w:pPr>
                    <w:spacing w:after="0"/>
                  </w:pPr>
                </w:p>
              </w:tc>
            </w:tr>
            <w:tr w:rsidR="00A32F5C" w14:paraId="0A9E4DA3" w14:textId="77777777" w:rsidTr="00AC3965">
              <w:tc>
                <w:tcPr>
                  <w:tcW w:w="3419" w:type="dxa"/>
                </w:tcPr>
                <w:p w14:paraId="2A7783FB" w14:textId="7A7D7840" w:rsidR="00A32F5C" w:rsidRDefault="00263C8D" w:rsidP="006101B2">
                  <w:pPr>
                    <w:spacing w:after="0" w:line="276" w:lineRule="auto"/>
                  </w:pPr>
                  <w:r>
                    <w:rPr>
                      <w:rStyle w:val="normaltextrun"/>
                      <w:rFonts w:ascii="Aptos" w:hAnsi="Aptos"/>
                      <w:color w:val="000000"/>
                      <w:sz w:val="22"/>
                      <w:szCs w:val="22"/>
                      <w:shd w:val="clear" w:color="auto" w:fill="FFFFFF"/>
                    </w:rPr>
                    <w:t>Making public transport more frequent and faster.</w:t>
                  </w:r>
                </w:p>
              </w:tc>
              <w:tc>
                <w:tcPr>
                  <w:tcW w:w="1137" w:type="dxa"/>
                </w:tcPr>
                <w:p w14:paraId="460EF9F1" w14:textId="77777777" w:rsidR="00A32F5C" w:rsidRDefault="00A32F5C" w:rsidP="006101B2">
                  <w:pPr>
                    <w:spacing w:after="0"/>
                  </w:pPr>
                </w:p>
              </w:tc>
              <w:tc>
                <w:tcPr>
                  <w:tcW w:w="1148" w:type="dxa"/>
                </w:tcPr>
                <w:p w14:paraId="47977083" w14:textId="77777777" w:rsidR="00A32F5C" w:rsidRDefault="00A32F5C" w:rsidP="006101B2">
                  <w:pPr>
                    <w:spacing w:after="0"/>
                  </w:pPr>
                </w:p>
              </w:tc>
              <w:tc>
                <w:tcPr>
                  <w:tcW w:w="1624" w:type="dxa"/>
                </w:tcPr>
                <w:p w14:paraId="17C422E4" w14:textId="77777777" w:rsidR="00A32F5C" w:rsidRDefault="00A32F5C" w:rsidP="006101B2">
                  <w:pPr>
                    <w:spacing w:after="0"/>
                  </w:pPr>
                </w:p>
              </w:tc>
              <w:tc>
                <w:tcPr>
                  <w:tcW w:w="1405" w:type="dxa"/>
                </w:tcPr>
                <w:p w14:paraId="5A7B3B60" w14:textId="77777777" w:rsidR="00A32F5C" w:rsidRDefault="00A32F5C" w:rsidP="006101B2">
                  <w:pPr>
                    <w:spacing w:after="0"/>
                  </w:pPr>
                </w:p>
              </w:tc>
              <w:tc>
                <w:tcPr>
                  <w:tcW w:w="1379" w:type="dxa"/>
                </w:tcPr>
                <w:p w14:paraId="44A1B4B5" w14:textId="77777777" w:rsidR="00A32F5C" w:rsidRDefault="00A32F5C" w:rsidP="006101B2">
                  <w:pPr>
                    <w:spacing w:after="0"/>
                  </w:pPr>
                </w:p>
              </w:tc>
            </w:tr>
            <w:tr w:rsidR="00A32F5C" w14:paraId="47C4E241" w14:textId="77777777" w:rsidTr="00AC3965">
              <w:tc>
                <w:tcPr>
                  <w:tcW w:w="3419" w:type="dxa"/>
                </w:tcPr>
                <w:p w14:paraId="76151D6F" w14:textId="4E2A5FF8" w:rsidR="00A32F5C" w:rsidRDefault="00263C8D" w:rsidP="006101B2">
                  <w:pPr>
                    <w:spacing w:after="0" w:line="276" w:lineRule="auto"/>
                  </w:pPr>
                  <w:r>
                    <w:rPr>
                      <w:rStyle w:val="normaltextrun"/>
                      <w:rFonts w:ascii="Aptos" w:hAnsi="Aptos"/>
                      <w:color w:val="000000"/>
                      <w:sz w:val="22"/>
                      <w:szCs w:val="22"/>
                      <w:shd w:val="clear" w:color="auto" w:fill="FFFFFF"/>
                    </w:rPr>
                    <w:t>Supporting people to use electric vehicles.</w:t>
                  </w:r>
                </w:p>
              </w:tc>
              <w:tc>
                <w:tcPr>
                  <w:tcW w:w="1137" w:type="dxa"/>
                </w:tcPr>
                <w:p w14:paraId="23172682" w14:textId="77777777" w:rsidR="00A32F5C" w:rsidRDefault="00A32F5C" w:rsidP="006101B2">
                  <w:pPr>
                    <w:spacing w:after="0"/>
                  </w:pPr>
                </w:p>
              </w:tc>
              <w:tc>
                <w:tcPr>
                  <w:tcW w:w="1148" w:type="dxa"/>
                </w:tcPr>
                <w:p w14:paraId="4A2D1461" w14:textId="77777777" w:rsidR="00A32F5C" w:rsidRDefault="00A32F5C" w:rsidP="006101B2">
                  <w:pPr>
                    <w:spacing w:after="0"/>
                  </w:pPr>
                </w:p>
              </w:tc>
              <w:tc>
                <w:tcPr>
                  <w:tcW w:w="1624" w:type="dxa"/>
                </w:tcPr>
                <w:p w14:paraId="3E73AE32" w14:textId="77777777" w:rsidR="00A32F5C" w:rsidRDefault="00A32F5C" w:rsidP="006101B2">
                  <w:pPr>
                    <w:spacing w:after="0"/>
                  </w:pPr>
                </w:p>
              </w:tc>
              <w:tc>
                <w:tcPr>
                  <w:tcW w:w="1405" w:type="dxa"/>
                </w:tcPr>
                <w:p w14:paraId="76EE8FA6" w14:textId="77777777" w:rsidR="00A32F5C" w:rsidRDefault="00A32F5C" w:rsidP="006101B2">
                  <w:pPr>
                    <w:spacing w:after="0"/>
                  </w:pPr>
                </w:p>
              </w:tc>
              <w:tc>
                <w:tcPr>
                  <w:tcW w:w="1379" w:type="dxa"/>
                </w:tcPr>
                <w:p w14:paraId="3909CB31" w14:textId="77777777" w:rsidR="00A32F5C" w:rsidRDefault="00A32F5C" w:rsidP="006101B2">
                  <w:pPr>
                    <w:spacing w:after="0"/>
                  </w:pPr>
                </w:p>
              </w:tc>
            </w:tr>
            <w:tr w:rsidR="00263C8D" w14:paraId="196B4F1F" w14:textId="77777777" w:rsidTr="00AC3965">
              <w:tc>
                <w:tcPr>
                  <w:tcW w:w="3419" w:type="dxa"/>
                </w:tcPr>
                <w:p w14:paraId="30D4B2BC" w14:textId="1DB67E33" w:rsidR="00263C8D" w:rsidRDefault="00773B15" w:rsidP="006101B2">
                  <w:pPr>
                    <w:spacing w:after="0" w:line="276" w:lineRule="auto"/>
                  </w:pPr>
                  <w:r>
                    <w:rPr>
                      <w:rStyle w:val="normaltextrun"/>
                      <w:rFonts w:ascii="Aptos" w:hAnsi="Aptos"/>
                      <w:color w:val="000000"/>
                      <w:sz w:val="22"/>
                      <w:szCs w:val="22"/>
                      <w:shd w:val="clear" w:color="auto" w:fill="FFFFFF"/>
                    </w:rPr>
                    <w:t>Reducing one person car trips.</w:t>
                  </w:r>
                </w:p>
              </w:tc>
              <w:tc>
                <w:tcPr>
                  <w:tcW w:w="1137" w:type="dxa"/>
                </w:tcPr>
                <w:p w14:paraId="6AD99576" w14:textId="77777777" w:rsidR="00263C8D" w:rsidRDefault="00263C8D" w:rsidP="006101B2">
                  <w:pPr>
                    <w:spacing w:after="0"/>
                  </w:pPr>
                </w:p>
              </w:tc>
              <w:tc>
                <w:tcPr>
                  <w:tcW w:w="1148" w:type="dxa"/>
                </w:tcPr>
                <w:p w14:paraId="3847AE6D" w14:textId="77777777" w:rsidR="00263C8D" w:rsidRDefault="00263C8D" w:rsidP="006101B2">
                  <w:pPr>
                    <w:spacing w:after="0"/>
                  </w:pPr>
                </w:p>
              </w:tc>
              <w:tc>
                <w:tcPr>
                  <w:tcW w:w="1624" w:type="dxa"/>
                </w:tcPr>
                <w:p w14:paraId="30FB6E6E" w14:textId="77777777" w:rsidR="00263C8D" w:rsidRDefault="00263C8D" w:rsidP="006101B2">
                  <w:pPr>
                    <w:spacing w:after="0"/>
                  </w:pPr>
                </w:p>
              </w:tc>
              <w:tc>
                <w:tcPr>
                  <w:tcW w:w="1405" w:type="dxa"/>
                </w:tcPr>
                <w:p w14:paraId="38C83BD7" w14:textId="77777777" w:rsidR="00263C8D" w:rsidRDefault="00263C8D" w:rsidP="006101B2">
                  <w:pPr>
                    <w:spacing w:after="0"/>
                  </w:pPr>
                </w:p>
              </w:tc>
              <w:tc>
                <w:tcPr>
                  <w:tcW w:w="1379" w:type="dxa"/>
                </w:tcPr>
                <w:p w14:paraId="74AC84B0" w14:textId="77777777" w:rsidR="00263C8D" w:rsidRDefault="00263C8D" w:rsidP="006101B2">
                  <w:pPr>
                    <w:spacing w:after="0"/>
                  </w:pPr>
                </w:p>
              </w:tc>
            </w:tr>
            <w:tr w:rsidR="00263C8D" w14:paraId="28FE775B" w14:textId="77777777" w:rsidTr="00AC3965">
              <w:tc>
                <w:tcPr>
                  <w:tcW w:w="3419" w:type="dxa"/>
                </w:tcPr>
                <w:p w14:paraId="3F9AEE83" w14:textId="2863FDE7" w:rsidR="00263C8D" w:rsidRDefault="00773B15" w:rsidP="006101B2">
                  <w:pPr>
                    <w:spacing w:after="0" w:line="276" w:lineRule="auto"/>
                  </w:pPr>
                  <w:r>
                    <w:rPr>
                      <w:rStyle w:val="normaltextrun"/>
                      <w:rFonts w:ascii="Aptos" w:hAnsi="Aptos"/>
                      <w:color w:val="000000"/>
                      <w:sz w:val="22"/>
                      <w:szCs w:val="22"/>
                      <w:shd w:val="clear" w:color="auto" w:fill="FFFFFF"/>
                    </w:rPr>
                    <w:t>Reducing the number of cars in our residential areas.</w:t>
                  </w:r>
                </w:p>
              </w:tc>
              <w:tc>
                <w:tcPr>
                  <w:tcW w:w="1137" w:type="dxa"/>
                </w:tcPr>
                <w:p w14:paraId="35BCEA9D" w14:textId="77777777" w:rsidR="00263C8D" w:rsidRDefault="00263C8D" w:rsidP="006101B2">
                  <w:pPr>
                    <w:spacing w:after="0"/>
                  </w:pPr>
                </w:p>
              </w:tc>
              <w:tc>
                <w:tcPr>
                  <w:tcW w:w="1148" w:type="dxa"/>
                </w:tcPr>
                <w:p w14:paraId="2B814667" w14:textId="77777777" w:rsidR="00263C8D" w:rsidRDefault="00263C8D" w:rsidP="006101B2">
                  <w:pPr>
                    <w:spacing w:after="0"/>
                  </w:pPr>
                </w:p>
              </w:tc>
              <w:tc>
                <w:tcPr>
                  <w:tcW w:w="1624" w:type="dxa"/>
                </w:tcPr>
                <w:p w14:paraId="1976AE31" w14:textId="77777777" w:rsidR="00263C8D" w:rsidRDefault="00263C8D" w:rsidP="006101B2">
                  <w:pPr>
                    <w:spacing w:after="0"/>
                  </w:pPr>
                </w:p>
              </w:tc>
              <w:tc>
                <w:tcPr>
                  <w:tcW w:w="1405" w:type="dxa"/>
                </w:tcPr>
                <w:p w14:paraId="7905604B" w14:textId="77777777" w:rsidR="00263C8D" w:rsidRDefault="00263C8D" w:rsidP="006101B2">
                  <w:pPr>
                    <w:spacing w:after="0"/>
                  </w:pPr>
                </w:p>
              </w:tc>
              <w:tc>
                <w:tcPr>
                  <w:tcW w:w="1379" w:type="dxa"/>
                </w:tcPr>
                <w:p w14:paraId="5E4C1CEC" w14:textId="77777777" w:rsidR="00263C8D" w:rsidRDefault="00263C8D" w:rsidP="006101B2">
                  <w:pPr>
                    <w:spacing w:after="0"/>
                  </w:pPr>
                </w:p>
              </w:tc>
            </w:tr>
            <w:tr w:rsidR="00263C8D" w14:paraId="7E11D601" w14:textId="77777777" w:rsidTr="00AC3965">
              <w:tc>
                <w:tcPr>
                  <w:tcW w:w="3419" w:type="dxa"/>
                </w:tcPr>
                <w:p w14:paraId="74330929" w14:textId="6F7E9790" w:rsidR="00263C8D" w:rsidRDefault="00773B15" w:rsidP="006101B2">
                  <w:pPr>
                    <w:spacing w:after="0" w:line="276" w:lineRule="auto"/>
                  </w:pPr>
                  <w:r>
                    <w:rPr>
                      <w:rStyle w:val="normaltextrun"/>
                      <w:rFonts w:ascii="Aptos" w:hAnsi="Aptos"/>
                      <w:color w:val="000000"/>
                      <w:sz w:val="22"/>
                      <w:szCs w:val="22"/>
                      <w:shd w:val="clear" w:color="auto" w:fill="FFFFFF"/>
                    </w:rPr>
                    <w:t>Working to reduce to deaths and serious injuries on our road network.</w:t>
                  </w:r>
                </w:p>
              </w:tc>
              <w:tc>
                <w:tcPr>
                  <w:tcW w:w="1137" w:type="dxa"/>
                </w:tcPr>
                <w:p w14:paraId="64F36680" w14:textId="77777777" w:rsidR="00263C8D" w:rsidRDefault="00263C8D" w:rsidP="006101B2">
                  <w:pPr>
                    <w:spacing w:after="0"/>
                  </w:pPr>
                </w:p>
              </w:tc>
              <w:tc>
                <w:tcPr>
                  <w:tcW w:w="1148" w:type="dxa"/>
                </w:tcPr>
                <w:p w14:paraId="68B01909" w14:textId="77777777" w:rsidR="00263C8D" w:rsidRDefault="00263C8D" w:rsidP="006101B2">
                  <w:pPr>
                    <w:spacing w:after="0"/>
                  </w:pPr>
                </w:p>
              </w:tc>
              <w:tc>
                <w:tcPr>
                  <w:tcW w:w="1624" w:type="dxa"/>
                </w:tcPr>
                <w:p w14:paraId="46BD549F" w14:textId="77777777" w:rsidR="00263C8D" w:rsidRDefault="00263C8D" w:rsidP="006101B2">
                  <w:pPr>
                    <w:spacing w:after="0"/>
                  </w:pPr>
                </w:p>
              </w:tc>
              <w:tc>
                <w:tcPr>
                  <w:tcW w:w="1405" w:type="dxa"/>
                </w:tcPr>
                <w:p w14:paraId="6864363F" w14:textId="77777777" w:rsidR="00263C8D" w:rsidRDefault="00263C8D" w:rsidP="006101B2">
                  <w:pPr>
                    <w:spacing w:after="0"/>
                  </w:pPr>
                </w:p>
              </w:tc>
              <w:tc>
                <w:tcPr>
                  <w:tcW w:w="1379" w:type="dxa"/>
                </w:tcPr>
                <w:p w14:paraId="6781EA99" w14:textId="77777777" w:rsidR="00263C8D" w:rsidRDefault="00263C8D" w:rsidP="006101B2">
                  <w:pPr>
                    <w:spacing w:after="0"/>
                  </w:pPr>
                </w:p>
              </w:tc>
            </w:tr>
            <w:tr w:rsidR="00263C8D" w14:paraId="6C55B987" w14:textId="77777777" w:rsidTr="00AC3965">
              <w:tc>
                <w:tcPr>
                  <w:tcW w:w="3419" w:type="dxa"/>
                </w:tcPr>
                <w:p w14:paraId="71ED51EB" w14:textId="6224ABF1" w:rsidR="00263C8D" w:rsidRDefault="00773B15" w:rsidP="006101B2">
                  <w:pPr>
                    <w:spacing w:after="0" w:line="276" w:lineRule="auto"/>
                  </w:pPr>
                  <w:r>
                    <w:rPr>
                      <w:rStyle w:val="normaltextrun"/>
                      <w:rFonts w:ascii="Aptos" w:hAnsi="Aptos"/>
                      <w:color w:val="000000"/>
                      <w:sz w:val="22"/>
                      <w:szCs w:val="22"/>
                      <w:shd w:val="clear" w:color="auto" w:fill="FFFFFF"/>
                    </w:rPr>
                    <w:t>Maintaining our existing transport network.</w:t>
                  </w:r>
                </w:p>
              </w:tc>
              <w:tc>
                <w:tcPr>
                  <w:tcW w:w="1137" w:type="dxa"/>
                </w:tcPr>
                <w:p w14:paraId="386CA553" w14:textId="77777777" w:rsidR="00263C8D" w:rsidRDefault="00263C8D" w:rsidP="006101B2">
                  <w:pPr>
                    <w:spacing w:after="0"/>
                  </w:pPr>
                </w:p>
              </w:tc>
              <w:tc>
                <w:tcPr>
                  <w:tcW w:w="1148" w:type="dxa"/>
                </w:tcPr>
                <w:p w14:paraId="3B0F2BDB" w14:textId="77777777" w:rsidR="00263C8D" w:rsidRDefault="00263C8D" w:rsidP="006101B2">
                  <w:pPr>
                    <w:spacing w:after="0"/>
                  </w:pPr>
                </w:p>
              </w:tc>
              <w:tc>
                <w:tcPr>
                  <w:tcW w:w="1624" w:type="dxa"/>
                </w:tcPr>
                <w:p w14:paraId="50124E12" w14:textId="77777777" w:rsidR="00263C8D" w:rsidRDefault="00263C8D" w:rsidP="006101B2">
                  <w:pPr>
                    <w:spacing w:after="0"/>
                  </w:pPr>
                </w:p>
              </w:tc>
              <w:tc>
                <w:tcPr>
                  <w:tcW w:w="1405" w:type="dxa"/>
                </w:tcPr>
                <w:p w14:paraId="6949D663" w14:textId="77777777" w:rsidR="00263C8D" w:rsidRDefault="00263C8D" w:rsidP="006101B2">
                  <w:pPr>
                    <w:spacing w:after="0"/>
                  </w:pPr>
                </w:p>
              </w:tc>
              <w:tc>
                <w:tcPr>
                  <w:tcW w:w="1379" w:type="dxa"/>
                </w:tcPr>
                <w:p w14:paraId="50B2899A" w14:textId="77777777" w:rsidR="00263C8D" w:rsidRDefault="00263C8D" w:rsidP="006101B2">
                  <w:pPr>
                    <w:spacing w:after="0"/>
                  </w:pPr>
                </w:p>
              </w:tc>
            </w:tr>
            <w:tr w:rsidR="00263C8D" w14:paraId="46C10B32" w14:textId="77777777" w:rsidTr="00AC3965">
              <w:tc>
                <w:tcPr>
                  <w:tcW w:w="3419" w:type="dxa"/>
                </w:tcPr>
                <w:p w14:paraId="2826A9FA" w14:textId="1DC227DF" w:rsidR="00263C8D" w:rsidRDefault="00AC3965" w:rsidP="006101B2">
                  <w:pPr>
                    <w:spacing w:after="0" w:line="276" w:lineRule="auto"/>
                  </w:pPr>
                  <w:r>
                    <w:t>Allocating more roadspace for walking, cycling and public transport.</w:t>
                  </w:r>
                </w:p>
              </w:tc>
              <w:tc>
                <w:tcPr>
                  <w:tcW w:w="1137" w:type="dxa"/>
                </w:tcPr>
                <w:p w14:paraId="6E5396A3" w14:textId="77777777" w:rsidR="00263C8D" w:rsidRDefault="00263C8D" w:rsidP="006101B2">
                  <w:pPr>
                    <w:spacing w:after="0"/>
                  </w:pPr>
                </w:p>
              </w:tc>
              <w:tc>
                <w:tcPr>
                  <w:tcW w:w="1148" w:type="dxa"/>
                </w:tcPr>
                <w:p w14:paraId="17C6DB9C" w14:textId="77777777" w:rsidR="00263C8D" w:rsidRDefault="00263C8D" w:rsidP="006101B2">
                  <w:pPr>
                    <w:spacing w:after="0"/>
                  </w:pPr>
                </w:p>
              </w:tc>
              <w:tc>
                <w:tcPr>
                  <w:tcW w:w="1624" w:type="dxa"/>
                </w:tcPr>
                <w:p w14:paraId="42E3B4D5" w14:textId="77777777" w:rsidR="00263C8D" w:rsidRDefault="00263C8D" w:rsidP="006101B2">
                  <w:pPr>
                    <w:spacing w:after="0"/>
                  </w:pPr>
                </w:p>
              </w:tc>
              <w:tc>
                <w:tcPr>
                  <w:tcW w:w="1405" w:type="dxa"/>
                </w:tcPr>
                <w:p w14:paraId="349D1BF5" w14:textId="77777777" w:rsidR="00263C8D" w:rsidRDefault="00263C8D" w:rsidP="006101B2">
                  <w:pPr>
                    <w:spacing w:after="0"/>
                  </w:pPr>
                </w:p>
              </w:tc>
              <w:tc>
                <w:tcPr>
                  <w:tcW w:w="1379" w:type="dxa"/>
                </w:tcPr>
                <w:p w14:paraId="0A4651E9" w14:textId="77777777" w:rsidR="00263C8D" w:rsidRDefault="00263C8D" w:rsidP="006101B2">
                  <w:pPr>
                    <w:spacing w:after="0"/>
                  </w:pPr>
                </w:p>
              </w:tc>
            </w:tr>
            <w:tr w:rsidR="00AC3965" w14:paraId="69AF84C2" w14:textId="77777777" w:rsidTr="00AC3965">
              <w:tc>
                <w:tcPr>
                  <w:tcW w:w="3419" w:type="dxa"/>
                </w:tcPr>
                <w:p w14:paraId="2CDD99C5" w14:textId="6BDE3102" w:rsidR="00AC3965" w:rsidRDefault="00AC3965" w:rsidP="006101B2">
                  <w:pPr>
                    <w:spacing w:after="0" w:line="276" w:lineRule="auto"/>
                    <w:rPr>
                      <w:rStyle w:val="normaltextrun"/>
                      <w:rFonts w:ascii="Aptos" w:hAnsi="Aptos"/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Style w:val="normaltextrun"/>
                      <w:rFonts w:ascii="Aptos" w:hAnsi="Aptos"/>
                      <w:color w:val="000000"/>
                      <w:sz w:val="22"/>
                      <w:szCs w:val="22"/>
                      <w:shd w:val="clear" w:color="auto" w:fill="FFFFFF"/>
                    </w:rPr>
                    <w:t>Ensuring we stay within our budgets and prioritising value for money.</w:t>
                  </w:r>
                </w:p>
              </w:tc>
              <w:tc>
                <w:tcPr>
                  <w:tcW w:w="1137" w:type="dxa"/>
                </w:tcPr>
                <w:p w14:paraId="4C60F53B" w14:textId="77777777" w:rsidR="00AC3965" w:rsidRDefault="00AC3965" w:rsidP="006101B2">
                  <w:pPr>
                    <w:spacing w:after="0"/>
                  </w:pPr>
                </w:p>
              </w:tc>
              <w:tc>
                <w:tcPr>
                  <w:tcW w:w="1148" w:type="dxa"/>
                </w:tcPr>
                <w:p w14:paraId="3EACAA08" w14:textId="77777777" w:rsidR="00AC3965" w:rsidRDefault="00AC3965" w:rsidP="006101B2">
                  <w:pPr>
                    <w:spacing w:after="0"/>
                  </w:pPr>
                </w:p>
              </w:tc>
              <w:tc>
                <w:tcPr>
                  <w:tcW w:w="1624" w:type="dxa"/>
                </w:tcPr>
                <w:p w14:paraId="0103C755" w14:textId="77777777" w:rsidR="00AC3965" w:rsidRDefault="00AC3965" w:rsidP="006101B2">
                  <w:pPr>
                    <w:spacing w:after="0"/>
                  </w:pPr>
                </w:p>
              </w:tc>
              <w:tc>
                <w:tcPr>
                  <w:tcW w:w="1405" w:type="dxa"/>
                </w:tcPr>
                <w:p w14:paraId="0902B3DE" w14:textId="77777777" w:rsidR="00AC3965" w:rsidRDefault="00AC3965" w:rsidP="006101B2">
                  <w:pPr>
                    <w:spacing w:after="0"/>
                  </w:pPr>
                </w:p>
              </w:tc>
              <w:tc>
                <w:tcPr>
                  <w:tcW w:w="1379" w:type="dxa"/>
                </w:tcPr>
                <w:p w14:paraId="47BAF0AA" w14:textId="77777777" w:rsidR="00AC3965" w:rsidRDefault="00AC3965" w:rsidP="006101B2">
                  <w:pPr>
                    <w:spacing w:after="0"/>
                  </w:pPr>
                </w:p>
              </w:tc>
            </w:tr>
            <w:tr w:rsidR="00AC3965" w14:paraId="65A02C20" w14:textId="77777777" w:rsidTr="00AC3965">
              <w:tc>
                <w:tcPr>
                  <w:tcW w:w="3419" w:type="dxa"/>
                </w:tcPr>
                <w:p w14:paraId="41E4584C" w14:textId="2D06391B" w:rsidR="00AC3965" w:rsidRDefault="00AC3965" w:rsidP="006101B2">
                  <w:pPr>
                    <w:spacing w:after="0" w:line="276" w:lineRule="auto"/>
                    <w:rPr>
                      <w:rStyle w:val="normaltextrun"/>
                      <w:rFonts w:ascii="Aptos" w:hAnsi="Aptos"/>
                      <w:color w:val="000000"/>
                      <w:sz w:val="22"/>
                      <w:szCs w:val="22"/>
                      <w:shd w:val="clear" w:color="auto" w:fill="FFFFFF"/>
                    </w:rPr>
                  </w:pPr>
                  <w:r>
                    <w:rPr>
                      <w:rStyle w:val="normaltextrun"/>
                      <w:rFonts w:ascii="Aptos" w:hAnsi="Aptos"/>
                      <w:color w:val="000000"/>
                      <w:sz w:val="22"/>
                      <w:szCs w:val="22"/>
                      <w:shd w:val="clear" w:color="auto" w:fill="FFFFFF"/>
                    </w:rPr>
                    <w:t>Prioritising value for money for the council tax that residents pay.</w:t>
                  </w:r>
                </w:p>
              </w:tc>
              <w:tc>
                <w:tcPr>
                  <w:tcW w:w="1137" w:type="dxa"/>
                </w:tcPr>
                <w:p w14:paraId="701C3047" w14:textId="77777777" w:rsidR="00AC3965" w:rsidRDefault="00AC3965" w:rsidP="006101B2">
                  <w:pPr>
                    <w:spacing w:after="0"/>
                  </w:pPr>
                </w:p>
              </w:tc>
              <w:tc>
                <w:tcPr>
                  <w:tcW w:w="1148" w:type="dxa"/>
                </w:tcPr>
                <w:p w14:paraId="0474F760" w14:textId="77777777" w:rsidR="00AC3965" w:rsidRDefault="00AC3965" w:rsidP="006101B2">
                  <w:pPr>
                    <w:spacing w:after="0"/>
                  </w:pPr>
                </w:p>
              </w:tc>
              <w:tc>
                <w:tcPr>
                  <w:tcW w:w="1624" w:type="dxa"/>
                </w:tcPr>
                <w:p w14:paraId="1642E0CA" w14:textId="77777777" w:rsidR="00AC3965" w:rsidRDefault="00AC3965" w:rsidP="006101B2">
                  <w:pPr>
                    <w:spacing w:after="0"/>
                  </w:pPr>
                </w:p>
              </w:tc>
              <w:tc>
                <w:tcPr>
                  <w:tcW w:w="1405" w:type="dxa"/>
                </w:tcPr>
                <w:p w14:paraId="1EB660BA" w14:textId="77777777" w:rsidR="00AC3965" w:rsidRDefault="00AC3965" w:rsidP="006101B2">
                  <w:pPr>
                    <w:spacing w:after="0"/>
                  </w:pPr>
                </w:p>
              </w:tc>
              <w:tc>
                <w:tcPr>
                  <w:tcW w:w="1379" w:type="dxa"/>
                </w:tcPr>
                <w:p w14:paraId="55A99403" w14:textId="77777777" w:rsidR="00AC3965" w:rsidRDefault="00AC3965" w:rsidP="006101B2">
                  <w:pPr>
                    <w:spacing w:after="0"/>
                  </w:pPr>
                </w:p>
              </w:tc>
            </w:tr>
          </w:tbl>
          <w:p w14:paraId="72DFA9B8" w14:textId="77777777" w:rsidR="00E64FFE" w:rsidRDefault="00E64FFE" w:rsidP="00C77576"/>
        </w:tc>
      </w:tr>
      <w:tr w:rsidR="008B087C" w14:paraId="15867474" w14:textId="77777777" w:rsidTr="005D9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8" w:type="dxa"/>
          </w:tcPr>
          <w:p w14:paraId="7C06375A" w14:textId="255A0E22" w:rsidR="008B087C" w:rsidRPr="008D527A" w:rsidRDefault="00034FE7" w:rsidP="00C77576">
            <w:pPr>
              <w:rPr>
                <w:b w:val="0"/>
                <w:bCs w:val="0"/>
              </w:rPr>
            </w:pPr>
            <w:r>
              <w:lastRenderedPageBreak/>
              <w:t>Would you like to suggest any</w:t>
            </w:r>
            <w:r w:rsidR="00533E08">
              <w:t xml:space="preserve"> other approaches</w:t>
            </w:r>
            <w:r w:rsidR="008D527A">
              <w:t xml:space="preserve"> that should be included in</w:t>
            </w:r>
            <w:r>
              <w:t xml:space="preserve"> deliver</w:t>
            </w:r>
            <w:r w:rsidR="008D527A">
              <w:t>ing the plan?</w:t>
            </w:r>
            <w:r w:rsidR="008D527A">
              <w:rPr>
                <w:b w:val="0"/>
                <w:bCs w:val="0"/>
              </w:rPr>
              <w:br/>
              <w:t>(Please include reasons for your suggestion(s)).</w:t>
            </w:r>
          </w:p>
        </w:tc>
      </w:tr>
      <w:tr w:rsidR="008B087C" w14:paraId="409B43A8" w14:textId="77777777" w:rsidTr="005D9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8" w:type="dxa"/>
          </w:tcPr>
          <w:p w14:paraId="525B311F" w14:textId="77777777" w:rsidR="008B087C" w:rsidRDefault="008B087C" w:rsidP="00C77576">
            <w:pPr>
              <w:rPr>
                <w:b w:val="0"/>
                <w:bCs w:val="0"/>
              </w:rPr>
            </w:pPr>
          </w:p>
          <w:p w14:paraId="0658DED7" w14:textId="77777777" w:rsidR="008D527A" w:rsidRDefault="008D527A" w:rsidP="00C77576">
            <w:pPr>
              <w:rPr>
                <w:b w:val="0"/>
                <w:bCs w:val="0"/>
              </w:rPr>
            </w:pPr>
          </w:p>
          <w:p w14:paraId="5F956C34" w14:textId="77777777" w:rsidR="008D527A" w:rsidRDefault="008D527A" w:rsidP="00C77576">
            <w:pPr>
              <w:rPr>
                <w:b w:val="0"/>
                <w:bCs w:val="0"/>
              </w:rPr>
            </w:pPr>
          </w:p>
          <w:p w14:paraId="75FC75D9" w14:textId="77777777" w:rsidR="008D527A" w:rsidRDefault="008D527A" w:rsidP="00C77576">
            <w:pPr>
              <w:rPr>
                <w:b w:val="0"/>
                <w:bCs w:val="0"/>
              </w:rPr>
            </w:pPr>
          </w:p>
          <w:p w14:paraId="0CA69342" w14:textId="77777777" w:rsidR="008D527A" w:rsidRDefault="008D527A" w:rsidP="00C77576">
            <w:pPr>
              <w:rPr>
                <w:b w:val="0"/>
                <w:bCs w:val="0"/>
              </w:rPr>
            </w:pPr>
          </w:p>
          <w:p w14:paraId="60DFD2E6" w14:textId="77777777" w:rsidR="008D527A" w:rsidRDefault="008D527A" w:rsidP="00C77576">
            <w:pPr>
              <w:rPr>
                <w:b w:val="0"/>
                <w:bCs w:val="0"/>
              </w:rPr>
            </w:pPr>
          </w:p>
          <w:p w14:paraId="24E3575D" w14:textId="77777777" w:rsidR="008D527A" w:rsidRDefault="008D527A" w:rsidP="00C77576"/>
        </w:tc>
      </w:tr>
      <w:tr w:rsidR="008B087C" w14:paraId="44895982" w14:textId="77777777" w:rsidTr="005D9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8" w:type="dxa"/>
          </w:tcPr>
          <w:p w14:paraId="737AAE9B" w14:textId="59B6F916" w:rsidR="008B087C" w:rsidRDefault="389927E9" w:rsidP="00C77576">
            <w:r>
              <w:t xml:space="preserve">What do you see as the </w:t>
            </w:r>
            <w:r w:rsidR="604898AB">
              <w:t xml:space="preserve">worst things about transport </w:t>
            </w:r>
            <w:r w:rsidR="6A0BDF9C">
              <w:t>in your town or parish and why?</w:t>
            </w:r>
          </w:p>
        </w:tc>
      </w:tr>
      <w:tr w:rsidR="00A41E6C" w14:paraId="783797E8" w14:textId="77777777" w:rsidTr="005D9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8" w:type="dxa"/>
          </w:tcPr>
          <w:p w14:paraId="30404972" w14:textId="77777777" w:rsidR="00A41E6C" w:rsidRDefault="00A41E6C" w:rsidP="00A41E6C">
            <w:pPr>
              <w:rPr>
                <w:b w:val="0"/>
                <w:bCs w:val="0"/>
              </w:rPr>
            </w:pPr>
          </w:p>
          <w:p w14:paraId="34D49E8A" w14:textId="77777777" w:rsidR="00A41E6C" w:rsidRDefault="00A41E6C" w:rsidP="00A41E6C">
            <w:pPr>
              <w:rPr>
                <w:b w:val="0"/>
                <w:bCs w:val="0"/>
              </w:rPr>
            </w:pPr>
          </w:p>
          <w:p w14:paraId="5BD2D46B" w14:textId="77777777" w:rsidR="00A41E6C" w:rsidRDefault="00A41E6C" w:rsidP="00A41E6C">
            <w:pPr>
              <w:rPr>
                <w:b w:val="0"/>
                <w:bCs w:val="0"/>
              </w:rPr>
            </w:pPr>
          </w:p>
          <w:p w14:paraId="422C073B" w14:textId="77777777" w:rsidR="00A41E6C" w:rsidRDefault="00A41E6C" w:rsidP="00A41E6C">
            <w:pPr>
              <w:rPr>
                <w:b w:val="0"/>
                <w:bCs w:val="0"/>
              </w:rPr>
            </w:pPr>
          </w:p>
          <w:p w14:paraId="2E1E2DAA" w14:textId="77777777" w:rsidR="00A41E6C" w:rsidRDefault="00A41E6C" w:rsidP="00A41E6C">
            <w:pPr>
              <w:rPr>
                <w:b w:val="0"/>
                <w:bCs w:val="0"/>
              </w:rPr>
            </w:pPr>
          </w:p>
          <w:p w14:paraId="56CA9452" w14:textId="77777777" w:rsidR="00A41E6C" w:rsidRDefault="00A41E6C" w:rsidP="00A41E6C">
            <w:pPr>
              <w:rPr>
                <w:b w:val="0"/>
                <w:bCs w:val="0"/>
              </w:rPr>
            </w:pPr>
          </w:p>
          <w:p w14:paraId="601A9E4B" w14:textId="77777777" w:rsidR="00A41E6C" w:rsidRDefault="00A41E6C" w:rsidP="00A41E6C"/>
        </w:tc>
      </w:tr>
      <w:tr w:rsidR="00A41E6C" w14:paraId="46D6059F" w14:textId="77777777" w:rsidTr="005D9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8" w:type="dxa"/>
          </w:tcPr>
          <w:p w14:paraId="28A11602" w14:textId="177CA602" w:rsidR="00A41E6C" w:rsidRDefault="7936BC04" w:rsidP="00A41E6C">
            <w:r>
              <w:t xml:space="preserve">What do you see as the </w:t>
            </w:r>
            <w:r w:rsidR="58B04D16">
              <w:t>best things about transport</w:t>
            </w:r>
            <w:r>
              <w:t xml:space="preserve"> in your town or parish and why?</w:t>
            </w:r>
          </w:p>
        </w:tc>
      </w:tr>
      <w:tr w:rsidR="00C71C29" w14:paraId="2252D6B1" w14:textId="77777777" w:rsidTr="005D9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8" w:type="dxa"/>
          </w:tcPr>
          <w:p w14:paraId="33D14322" w14:textId="77777777" w:rsidR="00C71C29" w:rsidRDefault="00C71C29" w:rsidP="00C71C29">
            <w:pPr>
              <w:rPr>
                <w:b w:val="0"/>
                <w:bCs w:val="0"/>
              </w:rPr>
            </w:pPr>
          </w:p>
          <w:p w14:paraId="44D6B3A5" w14:textId="77777777" w:rsidR="00C71C29" w:rsidRDefault="00C71C29" w:rsidP="00C71C29">
            <w:pPr>
              <w:rPr>
                <w:b w:val="0"/>
                <w:bCs w:val="0"/>
              </w:rPr>
            </w:pPr>
          </w:p>
          <w:p w14:paraId="7BB6A5DE" w14:textId="77777777" w:rsidR="00C71C29" w:rsidRDefault="00C71C29" w:rsidP="00C71C29">
            <w:pPr>
              <w:rPr>
                <w:b w:val="0"/>
                <w:bCs w:val="0"/>
              </w:rPr>
            </w:pPr>
          </w:p>
          <w:p w14:paraId="29062931" w14:textId="77777777" w:rsidR="00C71C29" w:rsidRDefault="00C71C29" w:rsidP="00C71C29">
            <w:pPr>
              <w:rPr>
                <w:b w:val="0"/>
                <w:bCs w:val="0"/>
              </w:rPr>
            </w:pPr>
          </w:p>
          <w:p w14:paraId="6C66F3DF" w14:textId="77777777" w:rsidR="00C71C29" w:rsidRDefault="00C71C29" w:rsidP="00C71C29">
            <w:pPr>
              <w:rPr>
                <w:b w:val="0"/>
                <w:bCs w:val="0"/>
              </w:rPr>
            </w:pPr>
          </w:p>
          <w:p w14:paraId="44A69F42" w14:textId="77777777" w:rsidR="00C71C29" w:rsidRDefault="00C71C29" w:rsidP="00C71C29">
            <w:pPr>
              <w:rPr>
                <w:b w:val="0"/>
                <w:bCs w:val="0"/>
              </w:rPr>
            </w:pPr>
          </w:p>
          <w:p w14:paraId="428C7AE1" w14:textId="77777777" w:rsidR="00C71C29" w:rsidRDefault="00C71C29" w:rsidP="00C71C29"/>
        </w:tc>
      </w:tr>
      <w:tr w:rsidR="00A41E6C" w14:paraId="0F4D6A9E" w14:textId="77777777" w:rsidTr="005D9B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8" w:type="dxa"/>
          </w:tcPr>
          <w:p w14:paraId="130A5AE3" w14:textId="2D824561" w:rsidR="00BF753C" w:rsidRPr="00BF753C" w:rsidRDefault="002B2B19" w:rsidP="00BF753C">
            <w:r w:rsidRPr="00A77561">
              <w:lastRenderedPageBreak/>
              <w:t xml:space="preserve">The </w:t>
            </w:r>
            <w:r w:rsidR="0077601B">
              <w:t>LTP</w:t>
            </w:r>
            <w:r w:rsidRPr="00A77561">
              <w:t xml:space="preserve"> will </w:t>
            </w:r>
            <w:r w:rsidR="00700CEF" w:rsidRPr="00A77561">
              <w:t xml:space="preserve">identify key </w:t>
            </w:r>
            <w:r w:rsidR="00BF753C">
              <w:t xml:space="preserve">transport </w:t>
            </w:r>
            <w:r w:rsidR="00A77561" w:rsidRPr="00A77561">
              <w:t>improvement</w:t>
            </w:r>
            <w:r w:rsidR="00BF753C">
              <w:t>s</w:t>
            </w:r>
            <w:r w:rsidR="00A77561" w:rsidRPr="00A77561">
              <w:t xml:space="preserve"> that Central Bedfordshire Council will</w:t>
            </w:r>
            <w:r w:rsidR="00BF753C">
              <w:t xml:space="preserve"> support. </w:t>
            </w:r>
            <w:r>
              <w:t>Are there any particular schemes, projects or interventions that you would like to suggest</w:t>
            </w:r>
            <w:r w:rsidR="00BF753C">
              <w:t xml:space="preserve"> should be included?</w:t>
            </w:r>
            <w:r w:rsidR="00BF753C">
              <w:br/>
            </w:r>
            <w:r w:rsidR="00BF753C">
              <w:rPr>
                <w:b w:val="0"/>
                <w:bCs w:val="0"/>
              </w:rPr>
              <w:t>(Please include reasons for your suggestion(s)).</w:t>
            </w:r>
          </w:p>
        </w:tc>
      </w:tr>
      <w:tr w:rsidR="00A41E6C" w14:paraId="58C66722" w14:textId="77777777" w:rsidTr="005D9B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38" w:type="dxa"/>
          </w:tcPr>
          <w:p w14:paraId="77F29518" w14:textId="77777777" w:rsidR="00A41E6C" w:rsidRDefault="00A41E6C" w:rsidP="00A41E6C">
            <w:pPr>
              <w:rPr>
                <w:b w:val="0"/>
                <w:bCs w:val="0"/>
              </w:rPr>
            </w:pPr>
          </w:p>
          <w:p w14:paraId="560EB230" w14:textId="77777777" w:rsidR="00121F9E" w:rsidRDefault="00121F9E" w:rsidP="00A41E6C">
            <w:pPr>
              <w:rPr>
                <w:b w:val="0"/>
                <w:bCs w:val="0"/>
              </w:rPr>
            </w:pPr>
          </w:p>
          <w:p w14:paraId="2728719C" w14:textId="77777777" w:rsidR="00121F9E" w:rsidRDefault="00121F9E" w:rsidP="00A41E6C">
            <w:pPr>
              <w:rPr>
                <w:b w:val="0"/>
                <w:bCs w:val="0"/>
              </w:rPr>
            </w:pPr>
          </w:p>
          <w:p w14:paraId="3D7887C7" w14:textId="77777777" w:rsidR="00121F9E" w:rsidRDefault="00121F9E" w:rsidP="00A41E6C">
            <w:pPr>
              <w:rPr>
                <w:b w:val="0"/>
                <w:bCs w:val="0"/>
              </w:rPr>
            </w:pPr>
          </w:p>
          <w:p w14:paraId="445C6812" w14:textId="77777777" w:rsidR="00121F9E" w:rsidRDefault="00121F9E" w:rsidP="00A41E6C">
            <w:pPr>
              <w:rPr>
                <w:b w:val="0"/>
                <w:bCs w:val="0"/>
              </w:rPr>
            </w:pPr>
          </w:p>
          <w:p w14:paraId="3C717851" w14:textId="77777777" w:rsidR="00121F9E" w:rsidRDefault="00121F9E" w:rsidP="00A41E6C">
            <w:pPr>
              <w:rPr>
                <w:b w:val="0"/>
                <w:bCs w:val="0"/>
              </w:rPr>
            </w:pPr>
          </w:p>
          <w:p w14:paraId="6896A3D5" w14:textId="77777777" w:rsidR="00121F9E" w:rsidRDefault="00121F9E" w:rsidP="00A41E6C">
            <w:pPr>
              <w:rPr>
                <w:b w:val="0"/>
                <w:bCs w:val="0"/>
              </w:rPr>
            </w:pPr>
          </w:p>
          <w:p w14:paraId="16ABA309" w14:textId="77777777" w:rsidR="00121F9E" w:rsidRDefault="00121F9E" w:rsidP="00A41E6C">
            <w:pPr>
              <w:rPr>
                <w:b w:val="0"/>
                <w:bCs w:val="0"/>
              </w:rPr>
            </w:pPr>
          </w:p>
          <w:p w14:paraId="102F6479" w14:textId="77777777" w:rsidR="00121F9E" w:rsidRDefault="00121F9E" w:rsidP="00A41E6C">
            <w:pPr>
              <w:rPr>
                <w:b w:val="0"/>
                <w:bCs w:val="0"/>
              </w:rPr>
            </w:pPr>
          </w:p>
          <w:p w14:paraId="55322D6E" w14:textId="77777777" w:rsidR="00121F9E" w:rsidRDefault="00121F9E" w:rsidP="00A41E6C">
            <w:pPr>
              <w:rPr>
                <w:b w:val="0"/>
                <w:bCs w:val="0"/>
              </w:rPr>
            </w:pPr>
          </w:p>
          <w:p w14:paraId="51D642BB" w14:textId="77777777" w:rsidR="00121F9E" w:rsidRDefault="00121F9E" w:rsidP="00A41E6C">
            <w:pPr>
              <w:rPr>
                <w:b w:val="0"/>
                <w:bCs w:val="0"/>
              </w:rPr>
            </w:pPr>
          </w:p>
          <w:p w14:paraId="38DA9503" w14:textId="77777777" w:rsidR="00121F9E" w:rsidRDefault="00121F9E" w:rsidP="00A41E6C">
            <w:pPr>
              <w:rPr>
                <w:b w:val="0"/>
                <w:bCs w:val="0"/>
              </w:rPr>
            </w:pPr>
          </w:p>
          <w:p w14:paraId="211C611D" w14:textId="77777777" w:rsidR="00121F9E" w:rsidRDefault="00121F9E" w:rsidP="00A41E6C"/>
        </w:tc>
      </w:tr>
    </w:tbl>
    <w:p w14:paraId="5E7AFA52" w14:textId="77777777" w:rsidR="00193CF8" w:rsidRDefault="00193CF8" w:rsidP="00C77576"/>
    <w:p w14:paraId="14988CE9" w14:textId="5807BD5E" w:rsidR="00193CF8" w:rsidRDefault="00121F9E" w:rsidP="00C77576">
      <w:r>
        <w:t>Response a</w:t>
      </w:r>
      <w:r w:rsidR="00193CF8">
        <w:t xml:space="preserve">pproved </w:t>
      </w:r>
      <w:proofErr w:type="gramStart"/>
      <w:r w:rsidR="00193CF8">
        <w:t>by:…</w:t>
      </w:r>
      <w:proofErr w:type="gramEnd"/>
      <w:r w:rsidR="00193CF8">
        <w:t>……………………………………………………………………………………</w:t>
      </w:r>
      <w:r w:rsidR="00393081">
        <w:t>………………………………………</w:t>
      </w:r>
      <w:r w:rsidR="00DD70A8">
        <w:br/>
      </w:r>
      <w:r w:rsidR="00193CF8">
        <w:t xml:space="preserve">(name of meeting </w:t>
      </w:r>
      <w:r>
        <w:t>(</w:t>
      </w:r>
      <w:r w:rsidR="00393081">
        <w:t xml:space="preserve">or name and role of </w:t>
      </w:r>
      <w:r>
        <w:t>individual)</w:t>
      </w:r>
      <w:r w:rsidR="00393081">
        <w:t xml:space="preserve"> empowered to approve</w:t>
      </w:r>
      <w:r>
        <w:t xml:space="preserve"> your Council’s response</w:t>
      </w:r>
      <w:r w:rsidR="00393081">
        <w:t>)</w:t>
      </w:r>
    </w:p>
    <w:p w14:paraId="05F5FE92" w14:textId="30B14180" w:rsidR="00393081" w:rsidRDefault="00393081" w:rsidP="00C77576">
      <w:proofErr w:type="gramStart"/>
      <w:r>
        <w:t>On:</w:t>
      </w:r>
      <w:r w:rsidR="008D0EB0">
        <w:t>…</w:t>
      </w:r>
      <w:proofErr w:type="gramEnd"/>
      <w:r w:rsidR="008D0EB0">
        <w:t>……………/…………………/…2024…</w:t>
      </w:r>
      <w:r w:rsidR="00DD70A8">
        <w:br/>
      </w:r>
      <w:r w:rsidR="008D0EB0">
        <w:t>(date)</w:t>
      </w:r>
    </w:p>
    <w:p w14:paraId="1F04431A" w14:textId="7501BB4A" w:rsidR="00014F0A" w:rsidRDefault="00C364C7" w:rsidP="00C77576">
      <w:r>
        <w:rPr>
          <w:noProof/>
        </w:rPr>
        <mc:AlternateContent>
          <mc:Choice Requires="wps">
            <w:drawing>
              <wp:inline distT="0" distB="0" distL="0" distR="0" wp14:anchorId="018F0E7F" wp14:editId="39FBD373">
                <wp:extent cx="4343400" cy="1841500"/>
                <wp:effectExtent l="0" t="0" r="19050" b="25400"/>
                <wp:docPr id="11" name="Text Box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184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E1509" w14:textId="77777777" w:rsidR="00154B41" w:rsidRPr="00EB55E9" w:rsidRDefault="00154B41" w:rsidP="008D1289">
                            <w:pPr>
                              <w:pStyle w:val="Heading3"/>
                              <w:rPr>
                                <w:sz w:val="20"/>
                              </w:rPr>
                            </w:pPr>
                            <w:r w:rsidRPr="00EB55E9">
                              <w:t>Contact us…</w:t>
                            </w:r>
                          </w:p>
                          <w:p w14:paraId="15F9BA30" w14:textId="1AE6B456" w:rsidR="00154B41" w:rsidRDefault="00154B41" w:rsidP="00154B41">
                            <w:r>
                              <w:t xml:space="preserve">by telephone: 0300 300 </w:t>
                            </w:r>
                            <w:r w:rsidR="00AF5510">
                              <w:t>6904</w:t>
                            </w:r>
                            <w:r>
                              <w:br/>
                              <w:t xml:space="preserve">by email: </w:t>
                            </w:r>
                            <w:hyperlink r:id="rId15" w:history="1">
                              <w:r w:rsidR="00AF5510" w:rsidRPr="005B067F">
                                <w:rPr>
                                  <w:rStyle w:val="Hyperlink"/>
                                </w:rPr>
                                <w:t>strategic.transport@centralbedfordshire.gov.uk</w:t>
                              </w:r>
                            </w:hyperlink>
                            <w:r w:rsidRPr="00D23DEA">
                              <w:br/>
                              <w:t xml:space="preserve">on the web: </w:t>
                            </w:r>
                            <w:r w:rsidRPr="00180C93">
                              <w:t>www.centralbedfordshire.gov.uk</w:t>
                            </w:r>
                          </w:p>
                          <w:p w14:paraId="28687498" w14:textId="32D1FB03" w:rsidR="00154B41" w:rsidRPr="00BE1D91" w:rsidRDefault="00154B41" w:rsidP="00154B41">
                            <w:r w:rsidRPr="00BE1D91">
                              <w:t xml:space="preserve">Write </w:t>
                            </w:r>
                            <w:r w:rsidR="007D5401">
                              <w:t xml:space="preserve">to the Strategic Transport Team, </w:t>
                            </w:r>
                            <w:r w:rsidRPr="00BE1D91">
                              <w:t>Central Bedfordshire Council, Priory House,</w:t>
                            </w:r>
                            <w:r w:rsidR="007D5401">
                              <w:t xml:space="preserve"> </w:t>
                            </w:r>
                            <w:r w:rsidRPr="00BE1D91">
                              <w:t>Monks Walk, Chicksands, Shefford, Bedfordshire SG17 5TQ</w:t>
                            </w:r>
                          </w:p>
                          <w:p w14:paraId="4A4DA4B0" w14:textId="77777777" w:rsidR="00154B41" w:rsidRDefault="00154B41" w:rsidP="00154B41"/>
                        </w:txbxContent>
                      </wps:txbx>
                      <wps:bodyPr rot="0" vert="horz" wrap="square" lIns="91440" tIns="4680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18F0E7F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alt="&quot;&quot;" style="width:342pt;height:1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" strokecolor="black [3213]" strokeweight="1pt">
                <v:textbox inset=",1.3mm">
                  <w:txbxContent>
                    <w:p w14:paraId="0E7E1509" w14:textId="77777777" w:rsidR="00154B41" w:rsidRPr="00EB55E9" w:rsidRDefault="00154B41" w:rsidP="008D1289">
                      <w:pPr>
                        <w:pStyle w:val="Heading3"/>
                        <w:rPr>
                          <w:sz w:val="20"/>
                        </w:rPr>
                      </w:pPr>
                      <w:r w:rsidRPr="00EB55E9">
                        <w:t>Contact us…</w:t>
                      </w:r>
                    </w:p>
                    <w:p w14:paraId="15F9BA30" w14:textId="1AE6B456" w:rsidR="00154B41" w:rsidRDefault="00154B41" w:rsidP="00154B41">
                      <w:r>
                        <w:t xml:space="preserve">by telephone: 0300 300 </w:t>
                      </w:r>
                      <w:r w:rsidR="00AF5510">
                        <w:t>6904</w:t>
                      </w:r>
                      <w:r>
                        <w:br/>
                        <w:t xml:space="preserve">by email: </w:t>
                      </w:r>
                      <w:hyperlink r:id="rId16" w:history="1">
                        <w:r w:rsidR="00AF5510" w:rsidRPr="005B067F">
                          <w:rPr>
                            <w:rStyle w:val="Hyperlink"/>
                          </w:rPr>
                          <w:t>strategic.transport@centralbedfordshire.gov.uk</w:t>
                        </w:r>
                      </w:hyperlink>
                      <w:r w:rsidRPr="00D23DEA">
                        <w:br/>
                        <w:t xml:space="preserve">on the web: </w:t>
                      </w:r>
                      <w:r w:rsidRPr="00180C93">
                        <w:t>www.centralbedfordshire.gov.uk</w:t>
                      </w:r>
                    </w:p>
                    <w:p w14:paraId="28687498" w14:textId="32D1FB03" w:rsidR="00154B41" w:rsidRPr="00BE1D91" w:rsidRDefault="00154B41" w:rsidP="00154B41">
                      <w:r w:rsidRPr="00BE1D91">
                        <w:t xml:space="preserve">Write </w:t>
                      </w:r>
                      <w:r w:rsidR="007D5401">
                        <w:t xml:space="preserve">to the Strategic Transport Team, </w:t>
                      </w:r>
                      <w:r w:rsidRPr="00BE1D91">
                        <w:t>Central Bedfordshire Council, Priory House,</w:t>
                      </w:r>
                      <w:r w:rsidR="007D5401">
                        <w:t xml:space="preserve"> </w:t>
                      </w:r>
                      <w:r w:rsidRPr="00BE1D91">
                        <w:t>Monks Walk, Chicksands, Shefford, Bedfordshire SG17 5TQ</w:t>
                      </w:r>
                    </w:p>
                    <w:p w14:paraId="4A4DA4B0" w14:textId="77777777" w:rsidR="00154B41" w:rsidRDefault="00154B41" w:rsidP="00154B41"/>
                  </w:txbxContent>
                </v:textbox>
                <w10:anchorlock/>
              </v:shape>
            </w:pict>
          </mc:Fallback>
        </mc:AlternateContent>
      </w:r>
    </w:p>
    <w:sectPr w:rsidR="00014F0A" w:rsidSect="00A2361A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 w:code="9"/>
      <w:pgMar w:top="1258" w:right="832" w:bottom="899" w:left="720" w:header="90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A6F200" w14:textId="77777777" w:rsidR="00A2361A" w:rsidRDefault="00A2361A">
      <w:r>
        <w:separator/>
      </w:r>
    </w:p>
  </w:endnote>
  <w:endnote w:type="continuationSeparator" w:id="0">
    <w:p w14:paraId="761F3D06" w14:textId="77777777" w:rsidR="00A2361A" w:rsidRDefault="00A2361A">
      <w:r>
        <w:continuationSeparator/>
      </w:r>
    </w:p>
  </w:endnote>
  <w:endnote w:type="continuationNotice" w:id="1">
    <w:p w14:paraId="50211CD4" w14:textId="77777777" w:rsidR="00A2361A" w:rsidRDefault="00A2361A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C6C39D" w14:textId="77777777" w:rsidR="00EF1862" w:rsidRDefault="00EF1862" w:rsidP="00C64025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224B4EBB" w14:textId="77777777" w:rsidR="00EF1862" w:rsidRDefault="00EF186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27F467" w14:textId="77777777" w:rsidR="00C81C2E" w:rsidRDefault="00C364C7">
    <w:r>
      <w:rPr>
        <w:rFonts w:ascii="Georgia" w:hAnsi="Georgia" w:cs="Arial"/>
        <w:b/>
        <w:noProof/>
        <w:color w:val="4A3A3C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2084CCC" wp14:editId="03770A33">
              <wp:simplePos x="0" y="0"/>
              <wp:positionH relativeFrom="column">
                <wp:posOffset>5255</wp:posOffset>
              </wp:positionH>
              <wp:positionV relativeFrom="paragraph">
                <wp:posOffset>373271</wp:posOffset>
              </wp:positionV>
              <wp:extent cx="6637480" cy="0"/>
              <wp:effectExtent l="25400" t="25400" r="17780" b="50800"/>
              <wp:wrapNone/>
              <wp:docPr id="8" name="Line 4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37480" cy="0"/>
                      </a:xfrm>
                      <a:prstGeom prst="line">
                        <a:avLst/>
                      </a:prstGeom>
                      <a:noFill/>
                      <a:ln w="63500" cap="rnd">
                        <a:solidFill>
                          <a:schemeClr val="tx1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a14="http://schemas.microsoft.com/office/drawing/2010/main" xmlns:arto="http://schemas.microsoft.com/office/word/2006/arto">
          <w:pict w14:anchorId="427ABB38">
            <v:line id="Line 43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alt="&quot;&quot;" o:spid="_x0000_s1026" strokecolor="black [3213]" strokeweight="5pt" from=".4pt,29.4pt" to="523.05pt,29.4pt" w14:anchorId="7E63F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">
              <v:stroke endcap="round" dashstyle="1 1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06E87B" w14:textId="77777777" w:rsidR="00EF1862" w:rsidRDefault="00C364C7">
    <w:r>
      <w:rPr>
        <w:rFonts w:ascii="Georgia" w:hAnsi="Georgia" w:cs="Arial"/>
        <w:b/>
        <w:noProof/>
        <w:color w:val="4A3A3C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8A9C2A" wp14:editId="6A95C39C">
              <wp:simplePos x="0" y="0"/>
              <wp:positionH relativeFrom="column">
                <wp:posOffset>-5255</wp:posOffset>
              </wp:positionH>
              <wp:positionV relativeFrom="paragraph">
                <wp:posOffset>215615</wp:posOffset>
              </wp:positionV>
              <wp:extent cx="6495590" cy="0"/>
              <wp:effectExtent l="25400" t="25400" r="6985" b="50800"/>
              <wp:wrapNone/>
              <wp:docPr id="4" name="Line 3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5590" cy="0"/>
                      </a:xfrm>
                      <a:prstGeom prst="line">
                        <a:avLst/>
                      </a:prstGeom>
                      <a:noFill/>
                      <a:ln w="63500" cap="rnd">
                        <a:solidFill>
                          <a:schemeClr val="tx1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a14="http://schemas.microsoft.com/office/drawing/2010/main" xmlns:arto="http://schemas.microsoft.com/office/word/2006/arto">
          <w:pict w14:anchorId="3E68D3C9">
            <v:line id="Line 30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alt="&quot;&quot;" o:spid="_x0000_s1026" strokecolor="black [3213]" strokeweight="5pt" from="-.4pt,17pt" to="511.05pt,17pt" w14:anchorId="774A19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">
              <v:stroke endcap="round" dashstyle="1 1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2BBEF3" w14:textId="77777777" w:rsidR="00A2361A" w:rsidRDefault="00A2361A">
      <w:r>
        <w:separator/>
      </w:r>
    </w:p>
  </w:footnote>
  <w:footnote w:type="continuationSeparator" w:id="0">
    <w:p w14:paraId="623757DF" w14:textId="77777777" w:rsidR="00A2361A" w:rsidRDefault="00A2361A">
      <w:r>
        <w:continuationSeparator/>
      </w:r>
    </w:p>
  </w:footnote>
  <w:footnote w:type="continuationNotice" w:id="1">
    <w:p w14:paraId="3D0445E0" w14:textId="77777777" w:rsidR="00A2361A" w:rsidRDefault="00A2361A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064BCA" w14:textId="77777777" w:rsidR="003F45EB" w:rsidRPr="00222998" w:rsidRDefault="00222998" w:rsidP="00222998">
    <w:r>
      <w:rPr>
        <w:rFonts w:ascii="Georgia" w:hAnsi="Georgia" w:cs="Arial"/>
        <w:b/>
        <w:noProof/>
        <w:color w:val="4A3A3C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B4C80FD" wp14:editId="20FD573C">
              <wp:simplePos x="0" y="0"/>
              <wp:positionH relativeFrom="column">
                <wp:posOffset>-5255</wp:posOffset>
              </wp:positionH>
              <wp:positionV relativeFrom="paragraph">
                <wp:posOffset>23145</wp:posOffset>
              </wp:positionV>
              <wp:extent cx="6495590" cy="0"/>
              <wp:effectExtent l="25400" t="25400" r="6985" b="50800"/>
              <wp:wrapNone/>
              <wp:docPr id="17" name="Line 3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5590" cy="0"/>
                      </a:xfrm>
                      <a:prstGeom prst="line">
                        <a:avLst/>
                      </a:prstGeom>
                      <a:noFill/>
                      <a:ln w="63500" cap="rnd">
                        <a:solidFill>
                          <a:schemeClr val="tx1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a14="http://schemas.microsoft.com/office/drawing/2010/main" xmlns:arto="http://schemas.microsoft.com/office/word/2006/arto">
          <w:pict w14:anchorId="738CFA4D">
            <v:line id="Line 30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alt="&quot;&quot;" o:spid="_x0000_s1026" strokecolor="black [3213]" strokeweight="5pt" from="-.4pt,1.8pt" to="511.05pt,1.8pt" w14:anchorId="084F1DC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">
              <v:stroke endcap="round" dashstyle="1 1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D8A41E" w14:textId="77777777" w:rsidR="00222998" w:rsidRPr="001E27E0" w:rsidRDefault="00FF7544" w:rsidP="001E27E0">
    <w:pPr>
      <w:spacing w:before="0" w:after="0"/>
      <w:rPr>
        <w:b/>
      </w:rPr>
    </w:pPr>
    <w:r>
      <w:rPr>
        <w:rFonts w:cs="Arial"/>
        <w:noProof/>
        <w:color w:val="4A3A3C"/>
      </w:rPr>
      <w:drawing>
        <wp:anchor distT="0" distB="0" distL="114300" distR="114300" simplePos="0" relativeHeight="251658244" behindDoc="1" locked="0" layoutInCell="1" allowOverlap="1" wp14:anchorId="08CF0313" wp14:editId="08B59A64">
          <wp:simplePos x="0" y="0"/>
          <wp:positionH relativeFrom="column">
            <wp:posOffset>5140829</wp:posOffset>
          </wp:positionH>
          <wp:positionV relativeFrom="paragraph">
            <wp:posOffset>-228600</wp:posOffset>
          </wp:positionV>
          <wp:extent cx="1421721" cy="1421721"/>
          <wp:effectExtent l="0" t="0" r="1270" b="127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1721" cy="14217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2998" w:rsidRPr="00BE7E4C">
      <w:rPr>
        <w:rFonts w:cs="Arial"/>
        <w:color w:val="4A3A3C"/>
      </w:rPr>
      <w:t>Central Bedfordshire Council</w:t>
    </w:r>
    <w:r w:rsidR="001E27E0">
      <w:rPr>
        <w:rFonts w:cs="Arial"/>
        <w:color w:val="4A3A3C"/>
      </w:rPr>
      <w:br/>
    </w:r>
    <w:r w:rsidR="00222998" w:rsidRPr="001E27E0">
      <w:rPr>
        <w:b/>
      </w:rPr>
      <w:t>www.centralbedfordshire.gov.uk</w:t>
    </w:r>
  </w:p>
  <w:p w14:paraId="761CE5D7" w14:textId="77777777" w:rsidR="00EF1862" w:rsidRPr="00222998" w:rsidRDefault="001E27E0" w:rsidP="0069591A">
    <w:pPr>
      <w:tabs>
        <w:tab w:val="left" w:pos="4039"/>
      </w:tabs>
    </w:pPr>
    <w:r>
      <w:rPr>
        <w:rFonts w:cs="Arial"/>
        <w:noProof/>
        <w:color w:val="4A3A3C"/>
      </w:rPr>
      <mc:AlternateContent>
        <mc:Choice Requires="wps">
          <w:drawing>
            <wp:anchor distT="0" distB="0" distL="114300" distR="114300" simplePos="0" relativeHeight="251658242" behindDoc="1" locked="0" layoutInCell="1" allowOverlap="0" wp14:anchorId="39F0A16E" wp14:editId="5F6DCE27">
              <wp:simplePos x="0" y="0"/>
              <wp:positionH relativeFrom="column">
                <wp:posOffset>5080</wp:posOffset>
              </wp:positionH>
              <wp:positionV relativeFrom="paragraph">
                <wp:posOffset>104775</wp:posOffset>
              </wp:positionV>
              <wp:extent cx="4808220" cy="0"/>
              <wp:effectExtent l="25400" t="25400" r="17780" b="50800"/>
              <wp:wrapTight wrapText="bothSides">
                <wp:wrapPolygon edited="0">
                  <wp:start x="-114" y="-1"/>
                  <wp:lineTo x="-114" y="-1"/>
                  <wp:lineTo x="21566" y="-1"/>
                  <wp:lineTo x="21566" y="-1"/>
                  <wp:lineTo x="-114" y="-1"/>
                </wp:wrapPolygon>
              </wp:wrapTight>
              <wp:docPr id="14" name="Line 5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808220" cy="0"/>
                      </a:xfrm>
                      <a:prstGeom prst="line">
                        <a:avLst/>
                      </a:prstGeom>
                      <a:noFill/>
                      <a:ln w="63500" cap="rnd">
                        <a:solidFill>
                          <a:schemeClr val="tx1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rto="http://schemas.microsoft.com/office/word/2006/arto">
          <w:pict w14:anchorId="5CCA0183">
            <v:line id="Line 51" style="position:absolute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alt="&quot;&quot;" o:spid="_x0000_s1026" o:allowoverlap="f" strokecolor="black [3213]" strokeweight="5pt" from=".4pt,8.25pt" to="379pt,8.25pt" w14:anchorId="3123E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">
              <v:stroke endcap="round" dashstyle="1 1"/>
              <w10:wrap type="tight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71624C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2071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DB0CD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C1CD6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B744D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583F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6474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D96A7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8AF1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7A661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AD2BE3"/>
    <w:multiLevelType w:val="hybridMultilevel"/>
    <w:tmpl w:val="E1E4A956"/>
    <w:lvl w:ilvl="0" w:tplc="08090001">
      <w:start w:val="1"/>
      <w:numFmt w:val="bullet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  <w:color w:val="8CC63F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C314FF"/>
    <w:multiLevelType w:val="multilevel"/>
    <w:tmpl w:val="52002BE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  <w:color w:val="8CC63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478A9"/>
    <w:multiLevelType w:val="multilevel"/>
    <w:tmpl w:val="6E94A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60676C"/>
    <w:multiLevelType w:val="hybridMultilevel"/>
    <w:tmpl w:val="F24261AC"/>
    <w:lvl w:ilvl="0" w:tplc="08090001">
      <w:start w:val="1"/>
      <w:numFmt w:val="bullet"/>
      <w:lvlText w:val=""/>
      <w:lvlJc w:val="left"/>
      <w:pPr>
        <w:tabs>
          <w:tab w:val="num" w:pos="340"/>
        </w:tabs>
        <w:ind w:left="340" w:hanging="227"/>
      </w:pPr>
      <w:rPr>
        <w:rFonts w:ascii="Symbol" w:hAnsi="Symbol" w:hint="default"/>
        <w:color w:val="8CC63F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8D4D96"/>
    <w:multiLevelType w:val="hybridMultilevel"/>
    <w:tmpl w:val="B87AA760"/>
    <w:lvl w:ilvl="0" w:tplc="05DE5DCC">
      <w:start w:val="1"/>
      <w:numFmt w:val="bullet"/>
      <w:pStyle w:val="ListBullet1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890C3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80766557">
    <w:abstractNumId w:val="14"/>
  </w:num>
  <w:num w:numId="2" w16cid:durableId="721829895">
    <w:abstractNumId w:val="12"/>
  </w:num>
  <w:num w:numId="3" w16cid:durableId="362443411">
    <w:abstractNumId w:val="15"/>
  </w:num>
  <w:num w:numId="4" w16cid:durableId="1281915099">
    <w:abstractNumId w:val="11"/>
  </w:num>
  <w:num w:numId="5" w16cid:durableId="805926683">
    <w:abstractNumId w:val="9"/>
  </w:num>
  <w:num w:numId="6" w16cid:durableId="1836070641">
    <w:abstractNumId w:val="7"/>
  </w:num>
  <w:num w:numId="7" w16cid:durableId="420881825">
    <w:abstractNumId w:val="6"/>
  </w:num>
  <w:num w:numId="8" w16cid:durableId="444547520">
    <w:abstractNumId w:val="5"/>
  </w:num>
  <w:num w:numId="9" w16cid:durableId="1740860112">
    <w:abstractNumId w:val="4"/>
  </w:num>
  <w:num w:numId="10" w16cid:durableId="1220433094">
    <w:abstractNumId w:val="8"/>
  </w:num>
  <w:num w:numId="11" w16cid:durableId="2143232543">
    <w:abstractNumId w:val="3"/>
  </w:num>
  <w:num w:numId="12" w16cid:durableId="1476602192">
    <w:abstractNumId w:val="2"/>
  </w:num>
  <w:num w:numId="13" w16cid:durableId="825778715">
    <w:abstractNumId w:val="1"/>
  </w:num>
  <w:num w:numId="14" w16cid:durableId="1409764117">
    <w:abstractNumId w:val="0"/>
  </w:num>
  <w:num w:numId="15" w16cid:durableId="1313176520">
    <w:abstractNumId w:val="10"/>
  </w:num>
  <w:num w:numId="16" w16cid:durableId="16671704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grammar="clean"/>
  <w:attachedTemplate r:id="rId1"/>
  <w:stylePaneFormatFilter w:val="3201" w:allStyles="1" w:customStyles="0" w:latentStyles="0" w:stylesInUse="0" w:headingStyles="0" w:numberingStyles="0" w:tableStyles="0" w:directFormattingOnRuns="0" w:directFormattingOnParagraphs="1" w:directFormattingOnNumbering="0" w:directFormattingOnTables="0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BFF"/>
    <w:rsid w:val="00014F0A"/>
    <w:rsid w:val="00034FE7"/>
    <w:rsid w:val="00063757"/>
    <w:rsid w:val="00071321"/>
    <w:rsid w:val="000720AB"/>
    <w:rsid w:val="000834B4"/>
    <w:rsid w:val="00092D21"/>
    <w:rsid w:val="000A6A00"/>
    <w:rsid w:val="000E2C7D"/>
    <w:rsid w:val="001039A8"/>
    <w:rsid w:val="001116B5"/>
    <w:rsid w:val="00121F9E"/>
    <w:rsid w:val="00140AC2"/>
    <w:rsid w:val="00147C7E"/>
    <w:rsid w:val="00154B41"/>
    <w:rsid w:val="00180C93"/>
    <w:rsid w:val="00183D8C"/>
    <w:rsid w:val="00193CF8"/>
    <w:rsid w:val="00193DB9"/>
    <w:rsid w:val="001E27E0"/>
    <w:rsid w:val="00222998"/>
    <w:rsid w:val="00263C8D"/>
    <w:rsid w:val="002800AA"/>
    <w:rsid w:val="0028399C"/>
    <w:rsid w:val="002B2B19"/>
    <w:rsid w:val="002D1829"/>
    <w:rsid w:val="002D3B70"/>
    <w:rsid w:val="002E0E46"/>
    <w:rsid w:val="003445AE"/>
    <w:rsid w:val="0034709B"/>
    <w:rsid w:val="003559D8"/>
    <w:rsid w:val="0036284E"/>
    <w:rsid w:val="0037042A"/>
    <w:rsid w:val="00383214"/>
    <w:rsid w:val="003872DE"/>
    <w:rsid w:val="00393081"/>
    <w:rsid w:val="003F45EB"/>
    <w:rsid w:val="003F77FA"/>
    <w:rsid w:val="00460644"/>
    <w:rsid w:val="00475244"/>
    <w:rsid w:val="00484C02"/>
    <w:rsid w:val="004A37E6"/>
    <w:rsid w:val="004B720E"/>
    <w:rsid w:val="004C2D4A"/>
    <w:rsid w:val="004D75EB"/>
    <w:rsid w:val="004E0C55"/>
    <w:rsid w:val="004E27F1"/>
    <w:rsid w:val="00531565"/>
    <w:rsid w:val="00533E08"/>
    <w:rsid w:val="00546439"/>
    <w:rsid w:val="0055694D"/>
    <w:rsid w:val="00596593"/>
    <w:rsid w:val="005B405B"/>
    <w:rsid w:val="005B664C"/>
    <w:rsid w:val="005C1DED"/>
    <w:rsid w:val="005C55BB"/>
    <w:rsid w:val="005D9BC9"/>
    <w:rsid w:val="00600039"/>
    <w:rsid w:val="00601D7F"/>
    <w:rsid w:val="006101B2"/>
    <w:rsid w:val="00630FB8"/>
    <w:rsid w:val="00647610"/>
    <w:rsid w:val="00694EBE"/>
    <w:rsid w:val="0069557A"/>
    <w:rsid w:val="0069591A"/>
    <w:rsid w:val="006F6F8E"/>
    <w:rsid w:val="00700CEF"/>
    <w:rsid w:val="007230E2"/>
    <w:rsid w:val="00752A07"/>
    <w:rsid w:val="00773B15"/>
    <w:rsid w:val="0077601B"/>
    <w:rsid w:val="00780D3F"/>
    <w:rsid w:val="007A0D18"/>
    <w:rsid w:val="007C4454"/>
    <w:rsid w:val="007D5401"/>
    <w:rsid w:val="00842D3A"/>
    <w:rsid w:val="00864946"/>
    <w:rsid w:val="00884EFE"/>
    <w:rsid w:val="0088739E"/>
    <w:rsid w:val="008879D8"/>
    <w:rsid w:val="008B087C"/>
    <w:rsid w:val="008D0EB0"/>
    <w:rsid w:val="008D1289"/>
    <w:rsid w:val="008D527A"/>
    <w:rsid w:val="008F0B35"/>
    <w:rsid w:val="0092515F"/>
    <w:rsid w:val="00927C52"/>
    <w:rsid w:val="0093683B"/>
    <w:rsid w:val="009A7D76"/>
    <w:rsid w:val="009B4E58"/>
    <w:rsid w:val="00A11B42"/>
    <w:rsid w:val="00A167DA"/>
    <w:rsid w:val="00A2361A"/>
    <w:rsid w:val="00A32F5C"/>
    <w:rsid w:val="00A33977"/>
    <w:rsid w:val="00A41E6C"/>
    <w:rsid w:val="00A71E47"/>
    <w:rsid w:val="00A77561"/>
    <w:rsid w:val="00A972EB"/>
    <w:rsid w:val="00AB144A"/>
    <w:rsid w:val="00AC3965"/>
    <w:rsid w:val="00AD599C"/>
    <w:rsid w:val="00AE772B"/>
    <w:rsid w:val="00AF5510"/>
    <w:rsid w:val="00B171C1"/>
    <w:rsid w:val="00B41568"/>
    <w:rsid w:val="00BA6C58"/>
    <w:rsid w:val="00BB531D"/>
    <w:rsid w:val="00BC7BFF"/>
    <w:rsid w:val="00BD611C"/>
    <w:rsid w:val="00BE7E4C"/>
    <w:rsid w:val="00BF68E0"/>
    <w:rsid w:val="00BF753C"/>
    <w:rsid w:val="00C047AE"/>
    <w:rsid w:val="00C06EF8"/>
    <w:rsid w:val="00C12482"/>
    <w:rsid w:val="00C23D2E"/>
    <w:rsid w:val="00C364C7"/>
    <w:rsid w:val="00C41B31"/>
    <w:rsid w:val="00C64025"/>
    <w:rsid w:val="00C71C29"/>
    <w:rsid w:val="00C75DBC"/>
    <w:rsid w:val="00C77576"/>
    <w:rsid w:val="00C81C2E"/>
    <w:rsid w:val="00CA5112"/>
    <w:rsid w:val="00CE563A"/>
    <w:rsid w:val="00CF004D"/>
    <w:rsid w:val="00D11618"/>
    <w:rsid w:val="00D14BDD"/>
    <w:rsid w:val="00D16FC3"/>
    <w:rsid w:val="00D92FD9"/>
    <w:rsid w:val="00DD70A8"/>
    <w:rsid w:val="00DF6D74"/>
    <w:rsid w:val="00E1A567"/>
    <w:rsid w:val="00E354F3"/>
    <w:rsid w:val="00E45C2A"/>
    <w:rsid w:val="00E64FFE"/>
    <w:rsid w:val="00EC292A"/>
    <w:rsid w:val="00ED6E99"/>
    <w:rsid w:val="00EF07D1"/>
    <w:rsid w:val="00EF1862"/>
    <w:rsid w:val="00F33B7A"/>
    <w:rsid w:val="00F37174"/>
    <w:rsid w:val="00F849C6"/>
    <w:rsid w:val="00FA73B9"/>
    <w:rsid w:val="00FB4FC8"/>
    <w:rsid w:val="00FC2414"/>
    <w:rsid w:val="00FF7544"/>
    <w:rsid w:val="093138F9"/>
    <w:rsid w:val="102D612A"/>
    <w:rsid w:val="127EFF4B"/>
    <w:rsid w:val="12A92711"/>
    <w:rsid w:val="12C2FCC9"/>
    <w:rsid w:val="145859B4"/>
    <w:rsid w:val="1848F945"/>
    <w:rsid w:val="2F8C930C"/>
    <w:rsid w:val="389927E9"/>
    <w:rsid w:val="3C3B1F99"/>
    <w:rsid w:val="3FAB6555"/>
    <w:rsid w:val="486BAFF7"/>
    <w:rsid w:val="4A4002A3"/>
    <w:rsid w:val="4DF7B5D7"/>
    <w:rsid w:val="58B04D16"/>
    <w:rsid w:val="5AFE0992"/>
    <w:rsid w:val="5B47F027"/>
    <w:rsid w:val="5C6E4AC0"/>
    <w:rsid w:val="604898AB"/>
    <w:rsid w:val="614DFCD1"/>
    <w:rsid w:val="632003F7"/>
    <w:rsid w:val="64B8DD0A"/>
    <w:rsid w:val="65A18062"/>
    <w:rsid w:val="667E0AA8"/>
    <w:rsid w:val="6A0BDF9C"/>
    <w:rsid w:val="6AB60683"/>
    <w:rsid w:val="77F36FF7"/>
    <w:rsid w:val="7936BC04"/>
    <w:rsid w:val="7E76C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0FC989"/>
  <w15:docId w15:val="{C0C91733-C680-46EF-8936-4D23881FA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99"/>
    <w:lsdException w:name="List Bullet" w:semiHidden="1" w:uiPriority="7" w:unhideWhenUsed="1"/>
    <w:lsdException w:name="List Number" w:semiHidden="1" w:unhideWhenUsed="1"/>
    <w:lsdException w:name="List 2" w:uiPriority="99"/>
    <w:lsdException w:name="List 3" w:uiPriority="99"/>
    <w:lsdException w:name="List 4" w:uiPriority="99"/>
    <w:lsdException w:name="List 5" w:uiPriority="99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nhideWhenUsed="1"/>
    <w:lsdException w:name="Body Text 2" w:semiHidden="1" w:uiPriority="99" w:unhideWhenUsed="1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semiHidden="1" w:unhideWhenUsed="1"/>
    <w:lsdException w:name="FollowedHyperlink" w:semiHidden="1" w:unhideWhenUsed="1"/>
    <w:lsdException w:name="Emphasis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99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D599C"/>
    <w:pPr>
      <w:spacing w:before="60" w:after="240"/>
    </w:pPr>
    <w:rPr>
      <w:rFonts w:asciiTheme="minorHAnsi" w:hAnsiTheme="minorHAnsi"/>
      <w:sz w:val="24"/>
      <w:szCs w:val="24"/>
    </w:rPr>
  </w:style>
  <w:style w:type="paragraph" w:styleId="Heading1">
    <w:name w:val="heading 1"/>
    <w:next w:val="Normal"/>
    <w:uiPriority w:val="2"/>
    <w:qFormat/>
    <w:rsid w:val="00C41B31"/>
    <w:pPr>
      <w:outlineLvl w:val="0"/>
    </w:pPr>
    <w:rPr>
      <w:rFonts w:asciiTheme="minorHAnsi" w:hAnsiTheme="minorHAnsi" w:cs="Arial"/>
      <w:b/>
      <w:color w:val="000000" w:themeColor="text1"/>
      <w:sz w:val="72"/>
      <w:szCs w:val="24"/>
    </w:rPr>
  </w:style>
  <w:style w:type="paragraph" w:styleId="Heading2">
    <w:name w:val="heading 2"/>
    <w:next w:val="Normal"/>
    <w:uiPriority w:val="3"/>
    <w:qFormat/>
    <w:rsid w:val="00C41B31"/>
    <w:pPr>
      <w:spacing w:after="240"/>
      <w:outlineLvl w:val="1"/>
    </w:pPr>
    <w:rPr>
      <w:rFonts w:asciiTheme="minorHAnsi" w:hAnsiTheme="minorHAnsi" w:cs="Arial"/>
      <w:color w:val="000000" w:themeColor="text1"/>
      <w:sz w:val="36"/>
      <w:szCs w:val="24"/>
    </w:rPr>
  </w:style>
  <w:style w:type="paragraph" w:styleId="Heading3">
    <w:name w:val="heading 3"/>
    <w:next w:val="Normal"/>
    <w:uiPriority w:val="4"/>
    <w:qFormat/>
    <w:rsid w:val="00C41B31"/>
    <w:pPr>
      <w:spacing w:before="60" w:after="240"/>
      <w:outlineLvl w:val="2"/>
    </w:pPr>
    <w:rPr>
      <w:rFonts w:asciiTheme="minorHAnsi" w:hAnsiTheme="minorHAnsi" w:cs="Arial"/>
      <w:b/>
      <w:color w:val="000000" w:themeColor="tex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5"/>
    <w:qFormat/>
    <w:rsid w:val="0037042A"/>
    <w:pPr>
      <w:keepNext/>
      <w:keepLines/>
      <w:spacing w:before="0"/>
      <w:outlineLvl w:val="3"/>
    </w:pPr>
    <w:rPr>
      <w:rFonts w:eastAsiaTheme="majorEastAsia" w:cstheme="majorBidi"/>
      <w:b/>
      <w:iCs/>
      <w:sz w:val="28"/>
    </w:rPr>
  </w:style>
  <w:style w:type="paragraph" w:styleId="Heading5">
    <w:name w:val="heading 5"/>
    <w:basedOn w:val="Normal"/>
    <w:next w:val="Normal"/>
    <w:link w:val="Heading5Char"/>
    <w:uiPriority w:val="6"/>
    <w:qFormat/>
    <w:rsid w:val="008D1289"/>
    <w:pPr>
      <w:keepNext/>
      <w:keepLines/>
      <w:spacing w:before="240" w:after="180"/>
      <w:outlineLvl w:val="4"/>
    </w:pPr>
    <w:rPr>
      <w:rFonts w:eastAsiaTheme="majorEastAsia" w:cstheme="minorHAns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9591A"/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  <w:color w:val="000000" w:themeColor="text1"/>
        <w:sz w:val="24"/>
      </w:rPr>
      <w:tblPr/>
      <w:tcPr>
        <w:shd w:val="clear" w:color="auto" w:fill="D9D9D9" w:themeFill="background1" w:themeFillShade="D9"/>
      </w:tcPr>
    </w:tblStylePr>
  </w:style>
  <w:style w:type="paragraph" w:customStyle="1" w:styleId="ListBullet1">
    <w:name w:val="List Bullet1"/>
    <w:basedOn w:val="Normal"/>
    <w:link w:val="ListbulletChar"/>
    <w:uiPriority w:val="99"/>
    <w:qFormat/>
    <w:rsid w:val="0028399C"/>
    <w:pPr>
      <w:numPr>
        <w:numId w:val="1"/>
      </w:numPr>
      <w:spacing w:before="0"/>
      <w:ind w:left="357" w:hanging="357"/>
    </w:pPr>
  </w:style>
  <w:style w:type="character" w:customStyle="1" w:styleId="ListbulletChar">
    <w:name w:val="List bullet Char"/>
    <w:basedOn w:val="DefaultParagraphFont"/>
    <w:link w:val="ListBullet1"/>
    <w:uiPriority w:val="99"/>
    <w:rsid w:val="0028399C"/>
    <w:rPr>
      <w:rFonts w:asciiTheme="minorHAnsi" w:hAnsiTheme="minorHAns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6"/>
    <w:rsid w:val="002D1829"/>
    <w:rPr>
      <w:rFonts w:asciiTheme="minorHAnsi" w:eastAsiaTheme="majorEastAsia" w:hAnsiTheme="minorHAnsi" w:cstheme="min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5"/>
    <w:rsid w:val="002D1829"/>
    <w:rPr>
      <w:rFonts w:asciiTheme="minorHAnsi" w:eastAsiaTheme="majorEastAsia" w:hAnsiTheme="minorHAnsi" w:cstheme="majorBidi"/>
      <w:b/>
      <w:iCs/>
      <w:sz w:val="28"/>
      <w:szCs w:val="24"/>
    </w:rPr>
  </w:style>
  <w:style w:type="character" w:styleId="Hyperlink">
    <w:name w:val="Hyperlink"/>
    <w:rsid w:val="004E0C55"/>
    <w:rPr>
      <w:color w:val="0000FF"/>
      <w:u w:val="single"/>
    </w:rPr>
  </w:style>
  <w:style w:type="character" w:styleId="UnresolvedMention">
    <w:name w:val="Unresolved Mention"/>
    <w:basedOn w:val="DefaultParagraphFont"/>
    <w:rsid w:val="00AF551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D16FC3"/>
  </w:style>
  <w:style w:type="table" w:styleId="TableGridLight">
    <w:name w:val="Grid Table Light"/>
    <w:basedOn w:val="TableNormal"/>
    <w:uiPriority w:val="40"/>
    <w:rsid w:val="00A3397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E64FF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eop">
    <w:name w:val="eop"/>
    <w:basedOn w:val="DefaultParagraphFont"/>
    <w:rsid w:val="005C55BB"/>
  </w:style>
  <w:style w:type="paragraph" w:styleId="Header">
    <w:name w:val="header"/>
    <w:basedOn w:val="Normal"/>
    <w:link w:val="HeaderChar"/>
    <w:semiHidden/>
    <w:unhideWhenUsed/>
    <w:rsid w:val="00092D21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semiHidden/>
    <w:rsid w:val="00092D21"/>
    <w:rPr>
      <w:rFonts w:asciiTheme="minorHAnsi" w:hAnsiTheme="minorHAnsi"/>
      <w:sz w:val="24"/>
      <w:szCs w:val="24"/>
    </w:rPr>
  </w:style>
  <w:style w:type="paragraph" w:styleId="Footer">
    <w:name w:val="footer"/>
    <w:basedOn w:val="Normal"/>
    <w:link w:val="FooterChar"/>
    <w:semiHidden/>
    <w:unhideWhenUsed/>
    <w:rsid w:val="00092D21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semiHidden/>
    <w:rsid w:val="00092D21"/>
    <w:rPr>
      <w:rFonts w:asciiTheme="minorHAnsi" w:hAnsi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Transport%20strategy%20page%20(https:/www.centralbedfordshire.gov.uk/info/55/transport_roads_and_parking/596/transport_strategy)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hyperlink" Target="mailto:strategic.transport@centralbedfordshire.gov.u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strategic.transport@centralbedfordshire.gov.uk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strategic.transport@centralbedfordshire.gov.uk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cbctransportstrategy.commonplace.is/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centralbedfordshirecouncil.sharepoint.com/sites/CBCCorporateTemplates/Corporate%20Templates%20and%20Image%20Library/Word%20templates/A4%20Factsheet%20or%20Poster%20-%20Black%20and%20whi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1a34b6a5-0dea-4de5-b959-8704a0ef8b02" ContentTypeId="0x010100941DCE439507BF419A06F92B5822A328" PreviousValue="false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xModifiedName xmlns="fef0dcf7-c58a-411d-b11e-e897dc708f21">Jenny.Oldham@centralbedfordshire.gov.uk|22-10-2021 07:46:29</BoxModifiedName>
    <BoxNo xmlns="fef0dcf7-c58a-411d-b11e-e897dc708f21">291238243082</BoxNo>
    <BoxVersionNo xmlns="fef0dcf7-c58a-411d-b11e-e897dc708f21">5</BoxVersionNo>
    <BoxTasks xmlns="fef0dcf7-c58a-411d-b11e-e897dc708f21" xsi:nil="true"/>
    <BoxCreatedName xmlns="fef0dcf7-c58a-411d-b11e-e897dc708f21">Jenny.Oldham@centralbedfordshire.gov.uk|04-05-2018 15:48:56</BoxCreatedName>
    <BoxComments xmlns="fef0dcf7-c58a-411d-b11e-e897dc708f21" xsi:nil="true"/>
    <BoxPath xmlns="fef0dcf7-c58a-411d-b11e-e897dc708f21" xsi:nil="true"/>
    <_dlc_DocId xmlns="4c23f1c8-afb6-4e38-83ce-a7a904d896ba">WAYHMUN5QSCC-818463903-187161</_dlc_DocId>
    <_dlc_DocIdUrl xmlns="4c23f1c8-afb6-4e38-83ce-a7a904d896ba">
      <Url>https://centralbedfordshirecouncil.sharepoint.com/sites/DEIStrategicGrowth/_layouts/15/DocIdRedir.aspx?ID=WAYHMUN5QSCC-818463903-187161</Url>
      <Description>WAYHMUN5QSCC-818463903-187161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Box Migration" ma:contentTypeID="0x010100941DCE439507BF419A06F92B5822A32800C0F1AAA8111F8E4C86BC3B89EF8DE7CD" ma:contentTypeVersion="13" ma:contentTypeDescription="CT for documents migrated from Box to SP" ma:contentTypeScope="" ma:versionID="413e82b00bd5ab5140b3a1f99e585ac0">
  <xsd:schema xmlns:xsd="http://www.w3.org/2001/XMLSchema" xmlns:xs="http://www.w3.org/2001/XMLSchema" xmlns:p="http://schemas.microsoft.com/office/2006/metadata/properties" xmlns:ns2="fef0dcf7-c58a-411d-b11e-e897dc708f21" xmlns:ns3="4c23f1c8-afb6-4e38-83ce-a7a904d896ba" targetNamespace="http://schemas.microsoft.com/office/2006/metadata/properties" ma:root="true" ma:fieldsID="beb9004a40c4fa92510878c4c5b3e525" ns2:_="" ns3:_="">
    <xsd:import namespace="fef0dcf7-c58a-411d-b11e-e897dc708f21"/>
    <xsd:import namespace="4c23f1c8-afb6-4e38-83ce-a7a904d896ba"/>
    <xsd:element name="properties">
      <xsd:complexType>
        <xsd:sequence>
          <xsd:element name="documentManagement">
            <xsd:complexType>
              <xsd:all>
                <xsd:element ref="ns2:BoxCreatedName" minOccurs="0"/>
                <xsd:element ref="ns2:BoxComments" minOccurs="0"/>
                <xsd:element ref="ns2:BoxModifiedName" minOccurs="0"/>
                <xsd:element ref="ns2:BoxNo" minOccurs="0"/>
                <xsd:element ref="ns2:BoxTasks" minOccurs="0"/>
                <xsd:element ref="ns2:BoxVersionNo" minOccurs="0"/>
                <xsd:element ref="ns2:BoxPath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f0dcf7-c58a-411d-b11e-e897dc708f21" elementFormDefault="qualified">
    <xsd:import namespace="http://schemas.microsoft.com/office/2006/documentManagement/types"/>
    <xsd:import namespace="http://schemas.microsoft.com/office/infopath/2007/PartnerControls"/>
    <xsd:element name="BoxCreatedName" ma:index="8" nillable="true" ma:displayName="Box Created Name" ma:internalName="BoxCreatedName">
      <xsd:simpleType>
        <xsd:restriction base="dms:Text">
          <xsd:maxLength value="255"/>
        </xsd:restriction>
      </xsd:simpleType>
    </xsd:element>
    <xsd:element name="BoxComments" ma:index="9" nillable="true" ma:displayName="Box Comments" ma:internalName="BoxComments">
      <xsd:simpleType>
        <xsd:restriction base="dms:Note">
          <xsd:maxLength value="255"/>
        </xsd:restriction>
      </xsd:simpleType>
    </xsd:element>
    <xsd:element name="BoxModifiedName" ma:index="10" nillable="true" ma:displayName="Box Modified Name" ma:internalName="BoxModifiedName">
      <xsd:simpleType>
        <xsd:restriction base="dms:Text">
          <xsd:maxLength value="255"/>
        </xsd:restriction>
      </xsd:simpleType>
    </xsd:element>
    <xsd:element name="BoxNo" ma:index="11" nillable="true" ma:displayName="Box No" ma:internalName="BoxNo">
      <xsd:simpleType>
        <xsd:restriction base="dms:Text">
          <xsd:maxLength value="255"/>
        </xsd:restriction>
      </xsd:simpleType>
    </xsd:element>
    <xsd:element name="BoxTasks" ma:index="12" nillable="true" ma:displayName="Box Tasks" ma:internalName="BoxTasks">
      <xsd:simpleType>
        <xsd:restriction base="dms:Note">
          <xsd:maxLength value="255"/>
        </xsd:restriction>
      </xsd:simpleType>
    </xsd:element>
    <xsd:element name="BoxVersionNo" ma:index="13" nillable="true" ma:displayName="Box Version No" ma:internalName="BoxVersionNo">
      <xsd:simpleType>
        <xsd:restriction base="dms:Text">
          <xsd:maxLength value="255"/>
        </xsd:restriction>
      </xsd:simpleType>
    </xsd:element>
    <xsd:element name="BoxPath" ma:index="14" nillable="true" ma:displayName="Box Path" ma:internalName="BoxPath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23f1c8-afb6-4e38-83ce-a7a904d896ba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32A5FB-17C7-40CC-A96D-73D2F32E0889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7AC36935-3612-4EA9-91EC-A99408ACC45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532BA40-A09B-4EB7-AAA1-FCAA0A34B765}">
  <ds:schemaRefs>
    <ds:schemaRef ds:uri="http://schemas.microsoft.com/office/2006/metadata/properties"/>
    <ds:schemaRef ds:uri="http://schemas.microsoft.com/office/infopath/2007/PartnerControls"/>
    <ds:schemaRef ds:uri="fef0dcf7-c58a-411d-b11e-e897dc708f21"/>
    <ds:schemaRef ds:uri="4c23f1c8-afb6-4e38-83ce-a7a904d896ba"/>
  </ds:schemaRefs>
</ds:datastoreItem>
</file>

<file path=customXml/itemProps4.xml><?xml version="1.0" encoding="utf-8"?>
<ds:datastoreItem xmlns:ds="http://schemas.openxmlformats.org/officeDocument/2006/customXml" ds:itemID="{33C0C49E-BC3B-4774-BB1E-A1AFC2441A2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5ED42F2-A65C-45FD-BC88-61315EC7D3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f0dcf7-c58a-411d-b11e-e897dc708f21"/>
    <ds:schemaRef ds:uri="4c23f1c8-afb6-4e38-83ce-a7a904d896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A4%20Factsheet%20or%20Poster%20-%20Black%20and%20white</Template>
  <TotalTime>17</TotalTime>
  <Pages>5</Pages>
  <Words>693</Words>
  <Characters>3951</Characters>
  <Application>Microsoft Office Word</Application>
  <DocSecurity>0</DocSecurity>
  <Lines>32</Lines>
  <Paragraphs>9</Paragraphs>
  <ScaleCrop>false</ScaleCrop>
  <Manager/>
  <Company>Central Bedfordshire Council</Company>
  <LinksUpToDate>false</LinksUpToDate>
  <CharactersWithSpaces>4635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Howard1</dc:creator>
  <cp:keywords/>
  <dc:description/>
  <cp:lastModifiedBy>Philip Howard1 (Transport)</cp:lastModifiedBy>
  <cp:revision>71</cp:revision>
  <cp:lastPrinted>2021-07-12T23:20:00Z</cp:lastPrinted>
  <dcterms:created xsi:type="dcterms:W3CDTF">2024-03-07T17:57:00Z</dcterms:created>
  <dcterms:modified xsi:type="dcterms:W3CDTF">2024-04-16T12:35:00Z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0x010100941DCE439507BF419A06F92B5822A32800C0F1AAA8111F8E4C86BC3B89EF8DE7CD</vt:lpwstr>
  </property>
  <property fmtid="{D5CDD505-2E9C-101B-9397-08002B2CF9AE}" pid="3" name="_dlc_DocIdItemGuid">
    <vt:lpwstr>d4170b62-42b6-46e6-805b-cbf00c126f10</vt:lpwstr>
  </property>
  <property fmtid="{D5CDD505-2E9C-101B-9397-08002B2CF9AE}" pid="4" name="_ExtendedDescription">
    <vt:lpwstr/>
  </property>
</Properties>
</file>